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67324" w14:textId="349EDA8D" w:rsidR="00D65106" w:rsidRPr="00EB1541" w:rsidRDefault="00D65106" w:rsidP="00FD4D22"/>
    <w:p w14:paraId="5C1BF6EE" w14:textId="77777777" w:rsidR="00DD6E64" w:rsidRPr="00EB1541" w:rsidRDefault="00DD6E64" w:rsidP="00FD4D22"/>
    <w:p w14:paraId="37DCF3E9" w14:textId="77777777" w:rsidR="00DD6E64" w:rsidRPr="00EB1541" w:rsidRDefault="00DD6E64" w:rsidP="00FD4D22"/>
    <w:tbl>
      <w:tblPr>
        <w:tblStyle w:val="Tabel-Gitter"/>
        <w:tblpPr w:leftFromText="142" w:rightFromText="142" w:vertAnchor="page" w:horzAnchor="margin" w:tblpY="2910"/>
        <w:tblOverlap w:val="never"/>
        <w:tblW w:w="9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6"/>
      </w:tblGrid>
      <w:tr w:rsidR="00B13FEB" w:rsidRPr="00EB1541" w14:paraId="24EFCA4C" w14:textId="77777777" w:rsidTr="00B13FEB">
        <w:trPr>
          <w:trHeight w:hRule="exact" w:val="2835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18DA" w14:textId="6DC237B6" w:rsidR="00B13FEB" w:rsidRPr="00EB1541" w:rsidRDefault="00B13FEB" w:rsidP="00FD4D22">
            <w:pPr>
              <w:pStyle w:val="Normal-FrontpageHeading1"/>
            </w:pPr>
            <w:bookmarkStart w:id="0" w:name="Frontpage01"/>
            <w:r>
              <w:t xml:space="preserve">Udbud </w:t>
            </w:r>
            <w:r w:rsidR="00AE5A65">
              <w:t xml:space="preserve">af </w:t>
            </w:r>
            <w:r w:rsidR="00353104">
              <w:t>[XXXX]</w:t>
            </w:r>
          </w:p>
          <w:p w14:paraId="5B4C9B54" w14:textId="77777777" w:rsidR="00B13FEB" w:rsidRPr="00EB1541" w:rsidRDefault="00B13FEB" w:rsidP="00FD4D22">
            <w:pPr>
              <w:pStyle w:val="Normal-FrontpageHeading2"/>
            </w:pPr>
            <w:r>
              <w:t>Markedsdialog</w:t>
            </w:r>
          </w:p>
        </w:tc>
      </w:tr>
      <w:tr w:rsidR="00B13FEB" w:rsidRPr="00EB1541" w14:paraId="46655E5C" w14:textId="77777777" w:rsidTr="00B13FEB">
        <w:trPr>
          <w:trHeight w:hRule="exact" w:val="437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084DA" w14:textId="77777777" w:rsidR="00B13FEB" w:rsidRPr="00EB1541" w:rsidRDefault="00B13FEB" w:rsidP="00FD4D22"/>
        </w:tc>
      </w:tr>
      <w:tr w:rsidR="00B13FEB" w:rsidRPr="00EB1541" w14:paraId="26A7F8DE" w14:textId="77777777" w:rsidTr="00B13FEB">
        <w:trPr>
          <w:trHeight w:hRule="exact" w:val="5727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1CDFB" w14:textId="77777777" w:rsidR="00B13FEB" w:rsidRPr="00EB1541" w:rsidRDefault="00B13FEB" w:rsidP="00FD4D22">
            <w:r>
              <w:rPr>
                <w:noProof/>
              </w:rPr>
              <w:drawing>
                <wp:inline distT="0" distB="0" distL="0" distR="0" wp14:anchorId="15031898" wp14:editId="32D33EAF">
                  <wp:extent cx="6047616" cy="363664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</a:blip>
                          <a:srcRect l="501" r="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616" cy="363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A5713" w14:textId="77777777" w:rsidR="00DD6E64" w:rsidRPr="00EB1541" w:rsidRDefault="00DD6E64" w:rsidP="00FD4D22"/>
    <w:p w14:paraId="595B4007" w14:textId="77777777" w:rsidR="00605AE9" w:rsidRPr="00EB1541" w:rsidRDefault="00605AE9" w:rsidP="00FD4D22">
      <w:pPr>
        <w:sectPr w:rsidR="00605AE9" w:rsidRPr="00EB1541" w:rsidSect="00252C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58" w:right="1191" w:bottom="1622" w:left="1191" w:header="357" w:footer="454" w:gutter="0"/>
          <w:cols w:space="708"/>
          <w:titlePg/>
          <w:docGrid w:linePitch="360"/>
        </w:sectPr>
      </w:pPr>
    </w:p>
    <w:bookmarkEnd w:id="0"/>
    <w:p w14:paraId="1CB43B5D" w14:textId="398C148B" w:rsidR="002C0B6F" w:rsidRDefault="00F37FFD" w:rsidP="00FD4D22">
      <w:pPr>
        <w:pStyle w:val="Overskrift1"/>
      </w:pPr>
      <w:commentRangeStart w:id="2"/>
      <w:r>
        <w:lastRenderedPageBreak/>
        <w:t>Præsentation</w:t>
      </w:r>
      <w:commentRangeEnd w:id="2"/>
      <w:r w:rsidR="004F2037">
        <w:rPr>
          <w:rStyle w:val="Kommentarhenvisning"/>
          <w:rFonts w:cs="Times New Roman"/>
          <w:b w:val="0"/>
          <w:bCs w:val="0"/>
          <w:caps w:val="0"/>
          <w:color w:val="auto"/>
        </w:rPr>
        <w:commentReference w:id="2"/>
      </w:r>
    </w:p>
    <w:p w14:paraId="62F48CA7" w14:textId="493EED74" w:rsidR="00071AF7" w:rsidRDefault="00896942" w:rsidP="00FD4D22">
      <w:pPr>
        <w:pStyle w:val="Overskrift2"/>
      </w:pPr>
      <w:r>
        <w:t>Intro til projektet</w:t>
      </w:r>
    </w:p>
    <w:p w14:paraId="448DCBF9" w14:textId="3E4FDC2F" w:rsidR="004113B1" w:rsidRDefault="00353104" w:rsidP="00FD4D22">
      <w:r>
        <w:rPr>
          <w:rFonts w:eastAsia="Arial" w:cs="Arial"/>
        </w:rPr>
        <w:t xml:space="preserve">[Kort intro til projektet, som det tænkes præsenteres </w:t>
      </w:r>
      <w:proofErr w:type="gramStart"/>
      <w:r>
        <w:rPr>
          <w:rFonts w:eastAsia="Arial" w:cs="Arial"/>
        </w:rPr>
        <w:t>overfor</w:t>
      </w:r>
      <w:proofErr w:type="gramEnd"/>
      <w:r>
        <w:rPr>
          <w:rFonts w:eastAsia="Arial" w:cs="Arial"/>
        </w:rPr>
        <w:t xml:space="preserve"> markedsdialogs-deltagere]</w:t>
      </w:r>
    </w:p>
    <w:p w14:paraId="492191A8" w14:textId="6AB0CA14" w:rsidR="00071AF7" w:rsidRDefault="00AE714F" w:rsidP="00FD4D22">
      <w:pPr>
        <w:pStyle w:val="Overskrift2"/>
      </w:pPr>
      <w:commentRangeStart w:id="3"/>
      <w:r>
        <w:t>Påtænkte rammer</w:t>
      </w:r>
      <w:commentRangeEnd w:id="3"/>
      <w:r w:rsidR="00EE3793">
        <w:rPr>
          <w:rStyle w:val="Kommentarhenvisning"/>
          <w:rFonts w:cs="Times New Roman"/>
          <w:b w:val="0"/>
          <w:bCs w:val="0"/>
          <w:iCs w:val="0"/>
        </w:rPr>
        <w:commentReference w:id="3"/>
      </w:r>
    </w:p>
    <w:p w14:paraId="4D81EE63" w14:textId="0FFF6A8E" w:rsidR="00EE3793" w:rsidRDefault="00EE3793" w:rsidP="00531B92"/>
    <w:p w14:paraId="54A789F3" w14:textId="249BC363" w:rsidR="00EE3793" w:rsidRDefault="003A2448" w:rsidP="00531B92">
      <w:r>
        <w:t>Det</w:t>
      </w:r>
      <w:r w:rsidR="00EE3793">
        <w:t xml:space="preserve"> </w:t>
      </w:r>
      <w:r w:rsidR="00EE3793" w:rsidRPr="005D3E68">
        <w:rPr>
          <w:i/>
          <w:iCs/>
        </w:rPr>
        <w:t>forventes</w:t>
      </w:r>
      <w:r w:rsidR="00031D4C">
        <w:t>, at</w:t>
      </w:r>
      <w:r>
        <w:t>:</w:t>
      </w:r>
      <w:r w:rsidR="00EE3793">
        <w:t xml:space="preserve"> </w:t>
      </w:r>
    </w:p>
    <w:p w14:paraId="6B38B2A2" w14:textId="7EFE73E2" w:rsidR="00EE3793" w:rsidRDefault="005D3E68" w:rsidP="00EE3793">
      <w:pPr>
        <w:pStyle w:val="Listeafsnit"/>
        <w:numPr>
          <w:ilvl w:val="0"/>
          <w:numId w:val="42"/>
        </w:numPr>
      </w:pPr>
      <w:r>
        <w:t>Der u</w:t>
      </w:r>
      <w:r w:rsidR="003A2448">
        <w:t>dbydes en [</w:t>
      </w:r>
      <w:commentRangeStart w:id="4"/>
      <w:r w:rsidR="004A0726">
        <w:rPr>
          <w:highlight w:val="cyan"/>
        </w:rPr>
        <w:t>aftale</w:t>
      </w:r>
      <w:commentRangeEnd w:id="4"/>
      <w:r w:rsidR="004A0726">
        <w:rPr>
          <w:rStyle w:val="Kommentarhenvisning"/>
        </w:rPr>
        <w:commentReference w:id="4"/>
      </w:r>
      <w:r w:rsidR="003A2448">
        <w:t>]</w:t>
      </w:r>
      <w:r w:rsidR="004A0726">
        <w:t>.</w:t>
      </w:r>
    </w:p>
    <w:p w14:paraId="53BB0048" w14:textId="0069B681" w:rsidR="001802E7" w:rsidRDefault="001802E7" w:rsidP="00EE3793">
      <w:pPr>
        <w:pStyle w:val="Listeafsnit"/>
        <w:numPr>
          <w:ilvl w:val="0"/>
          <w:numId w:val="42"/>
        </w:numPr>
      </w:pPr>
      <w:r>
        <w:t>Aftalen er [</w:t>
      </w:r>
      <w:r w:rsidRPr="001802E7">
        <w:rPr>
          <w:highlight w:val="cyan"/>
        </w:rPr>
        <w:t>uforpligtende / forpligtende ift. xxx</w:t>
      </w:r>
      <w:r>
        <w:t>]</w:t>
      </w:r>
    </w:p>
    <w:p w14:paraId="597DA9DB" w14:textId="488A702E" w:rsidR="003A2448" w:rsidRDefault="005D3E68" w:rsidP="00EE3793">
      <w:pPr>
        <w:pStyle w:val="Listeafsnit"/>
        <w:numPr>
          <w:ilvl w:val="0"/>
          <w:numId w:val="42"/>
        </w:numPr>
      </w:pPr>
      <w:r>
        <w:t>Der ud</w:t>
      </w:r>
      <w:r w:rsidR="00031D4C">
        <w:t>bydes</w:t>
      </w:r>
      <w:r w:rsidR="003A2448">
        <w:t xml:space="preserve"> </w:t>
      </w:r>
      <w:r w:rsidR="00DE0203">
        <w:t>[</w:t>
      </w:r>
      <w:r w:rsidR="003A2448" w:rsidRPr="00DE0203">
        <w:rPr>
          <w:highlight w:val="cyan"/>
        </w:rPr>
        <w:t xml:space="preserve">følgende </w:t>
      </w:r>
      <w:r w:rsidR="003A2448" w:rsidRPr="00023D02">
        <w:rPr>
          <w:highlight w:val="cyan"/>
        </w:rPr>
        <w:t xml:space="preserve">delaftaler / </w:t>
      </w:r>
      <w:r w:rsidR="00031D4C" w:rsidRPr="00023D02">
        <w:rPr>
          <w:highlight w:val="cyan"/>
        </w:rPr>
        <w:t xml:space="preserve">én </w:t>
      </w:r>
      <w:r w:rsidR="00031D4C" w:rsidRPr="000B42AA">
        <w:rPr>
          <w:highlight w:val="cyan"/>
        </w:rPr>
        <w:t>samlet kontrakt/rammeaftale</w:t>
      </w:r>
      <w:r w:rsidR="000B42AA">
        <w:t>]</w:t>
      </w:r>
      <w:r w:rsidR="00031D4C">
        <w:t>:</w:t>
      </w:r>
    </w:p>
    <w:p w14:paraId="61A09CC9" w14:textId="75F096A2" w:rsidR="00031D4C" w:rsidRDefault="00031D4C" w:rsidP="00031D4C">
      <w:pPr>
        <w:pStyle w:val="Listeafsnit"/>
        <w:numPr>
          <w:ilvl w:val="1"/>
          <w:numId w:val="42"/>
        </w:numPr>
      </w:pPr>
      <w:r>
        <w:t>Delaftale 1</w:t>
      </w:r>
      <w:r w:rsidR="000B42AA">
        <w:t>: [</w:t>
      </w:r>
      <w:r w:rsidR="000B42AA" w:rsidRPr="00023D02">
        <w:rPr>
          <w:highlight w:val="cyan"/>
        </w:rPr>
        <w:t>Beskrivelse</w:t>
      </w:r>
      <w:r w:rsidR="000B42AA">
        <w:t>]</w:t>
      </w:r>
    </w:p>
    <w:p w14:paraId="2D0D40D9" w14:textId="03706E8A" w:rsidR="00031D4C" w:rsidRDefault="00491943" w:rsidP="00031D4C">
      <w:pPr>
        <w:pStyle w:val="Listeafsnit"/>
        <w:numPr>
          <w:ilvl w:val="0"/>
          <w:numId w:val="42"/>
        </w:numPr>
      </w:pPr>
      <w:r>
        <w:t>Der indgås aftale med</w:t>
      </w:r>
      <w:r w:rsidR="00031D4C">
        <w:t xml:space="preserve"> </w:t>
      </w:r>
      <w:r w:rsidR="00023D02">
        <w:t>[</w:t>
      </w:r>
      <w:r w:rsidR="00031D4C" w:rsidRPr="00023D02">
        <w:rPr>
          <w:highlight w:val="cyan"/>
        </w:rPr>
        <w:t>én</w:t>
      </w:r>
      <w:r w:rsidR="00023D02" w:rsidRPr="00023D02">
        <w:rPr>
          <w:highlight w:val="cyan"/>
        </w:rPr>
        <w:t xml:space="preserve"> leverandør</w:t>
      </w:r>
      <w:r w:rsidR="00031D4C" w:rsidRPr="00023D02">
        <w:rPr>
          <w:highlight w:val="cyan"/>
        </w:rPr>
        <w:t xml:space="preserve"> / </w:t>
      </w:r>
      <w:r w:rsidR="005D3E68" w:rsidRPr="00023D02">
        <w:rPr>
          <w:highlight w:val="cyan"/>
        </w:rPr>
        <w:t>X leverandører</w:t>
      </w:r>
      <w:r w:rsidR="00023D02">
        <w:t>]</w:t>
      </w:r>
      <w:r w:rsidR="005D3E68">
        <w:t>.</w:t>
      </w:r>
    </w:p>
    <w:p w14:paraId="4DE762D7" w14:textId="716D47F9" w:rsidR="005D3E68" w:rsidRDefault="00BA5F4B" w:rsidP="00031D4C">
      <w:pPr>
        <w:pStyle w:val="Listeafsnit"/>
        <w:numPr>
          <w:ilvl w:val="0"/>
          <w:numId w:val="42"/>
        </w:numPr>
      </w:pPr>
      <w:r>
        <w:t>Udbuddet g</w:t>
      </w:r>
      <w:r w:rsidR="005D3E68">
        <w:t>ennemføres som et [</w:t>
      </w:r>
      <w:r w:rsidR="005D3E68" w:rsidRPr="000B42AA">
        <w:rPr>
          <w:highlight w:val="cyan"/>
        </w:rPr>
        <w:t>offentligt udbud/begrænset udbud/udbud forhandling …</w:t>
      </w:r>
      <w:r w:rsidR="005D3E68">
        <w:t>]</w:t>
      </w:r>
    </w:p>
    <w:p w14:paraId="10A9C24D" w14:textId="1D95A9FD" w:rsidR="00D222FF" w:rsidRDefault="00D222FF" w:rsidP="00D222FF">
      <w:pPr>
        <w:pStyle w:val="Listeafsnit"/>
        <w:numPr>
          <w:ilvl w:val="0"/>
          <w:numId w:val="42"/>
        </w:numPr>
      </w:pPr>
      <w:r>
        <w:t>Samlet økonomi/budget udgør ca.</w:t>
      </w:r>
      <w:r w:rsidR="00BA5F4B">
        <w:t xml:space="preserve"> </w:t>
      </w:r>
      <w:r w:rsidRPr="000B42AA">
        <w:rPr>
          <w:highlight w:val="cyan"/>
        </w:rPr>
        <w:t>X</w:t>
      </w:r>
      <w:r>
        <w:t xml:space="preserve"> kr., hvilket inkluderer:</w:t>
      </w:r>
    </w:p>
    <w:p w14:paraId="1476BD8B" w14:textId="43510A42" w:rsidR="00D222FF" w:rsidRDefault="00D222FF" w:rsidP="00D222FF">
      <w:pPr>
        <w:pStyle w:val="Listeafsnit"/>
        <w:numPr>
          <w:ilvl w:val="1"/>
          <w:numId w:val="42"/>
        </w:numPr>
      </w:pPr>
      <w:r>
        <w:t>Implementering</w:t>
      </w:r>
    </w:p>
    <w:p w14:paraId="54B6D577" w14:textId="351F1126" w:rsidR="00D222FF" w:rsidRDefault="002C60CB" w:rsidP="00D222FF">
      <w:pPr>
        <w:pStyle w:val="Listeafsnit"/>
        <w:numPr>
          <w:ilvl w:val="1"/>
          <w:numId w:val="42"/>
        </w:numPr>
      </w:pPr>
      <w:r>
        <w:t>Abonnement/vedligehold</w:t>
      </w:r>
    </w:p>
    <w:p w14:paraId="03E1A936" w14:textId="5749781F" w:rsidR="002C60CB" w:rsidRDefault="002C60CB" w:rsidP="00D222FF">
      <w:pPr>
        <w:pStyle w:val="Listeafsnit"/>
        <w:numPr>
          <w:ilvl w:val="1"/>
          <w:numId w:val="42"/>
        </w:numPr>
      </w:pPr>
      <w:r>
        <w:t>Support</w:t>
      </w:r>
    </w:p>
    <w:p w14:paraId="38922796" w14:textId="6BDFDD25" w:rsidR="002C60CB" w:rsidRDefault="002C60CB" w:rsidP="00D222FF">
      <w:pPr>
        <w:pStyle w:val="Listeafsnit"/>
        <w:numPr>
          <w:ilvl w:val="1"/>
          <w:numId w:val="42"/>
        </w:numPr>
      </w:pPr>
      <w:r>
        <w:t>Varekøb med volumen på ca. [</w:t>
      </w:r>
      <w:r w:rsidRPr="00023D02">
        <w:rPr>
          <w:highlight w:val="cyan"/>
        </w:rPr>
        <w:t>Beskrivelse</w:t>
      </w:r>
      <w:r>
        <w:t>]</w:t>
      </w:r>
    </w:p>
    <w:p w14:paraId="0633BBFF" w14:textId="1A2A2C8D" w:rsidR="002C60CB" w:rsidRDefault="002C60CB" w:rsidP="00D222FF">
      <w:pPr>
        <w:pStyle w:val="Listeafsnit"/>
        <w:numPr>
          <w:ilvl w:val="1"/>
          <w:numId w:val="42"/>
        </w:numPr>
      </w:pPr>
      <w:r>
        <w:t>Tjenesteydelser</w:t>
      </w:r>
    </w:p>
    <w:p w14:paraId="644E22D9" w14:textId="3B0E48B0" w:rsidR="005D3E68" w:rsidRPr="008F16C9" w:rsidRDefault="008F16C9" w:rsidP="00300B46">
      <w:pPr>
        <w:pStyle w:val="Listeafsnit"/>
        <w:numPr>
          <w:ilvl w:val="0"/>
          <w:numId w:val="42"/>
        </w:numPr>
      </w:pPr>
      <w:r w:rsidRPr="008F16C9">
        <w:t xml:space="preserve">Der udbydes </w:t>
      </w:r>
      <w:r w:rsidR="00BA5F4B" w:rsidRPr="008F16C9">
        <w:t>følgende delaftale</w:t>
      </w:r>
      <w:r w:rsidRPr="008F16C9">
        <w:t>r</w:t>
      </w:r>
      <w:r w:rsidR="00BA5F4B" w:rsidRPr="008F16C9">
        <w:t>:</w:t>
      </w:r>
    </w:p>
    <w:p w14:paraId="7C4697D9" w14:textId="0DF2A168" w:rsidR="00BA5F4B" w:rsidRDefault="00BA5F4B" w:rsidP="00BA5F4B">
      <w:pPr>
        <w:pStyle w:val="Listeafsnit"/>
        <w:numPr>
          <w:ilvl w:val="1"/>
          <w:numId w:val="42"/>
        </w:numPr>
      </w:pPr>
      <w:r>
        <w:t>Delaftale 1:</w:t>
      </w:r>
      <w:r w:rsidR="008F16C9" w:rsidRPr="008F16C9">
        <w:t xml:space="preserve"> </w:t>
      </w:r>
      <w:r w:rsidR="008F16C9">
        <w:t xml:space="preserve">[Beskrivelse] med forventet værdi på </w:t>
      </w:r>
      <w:r w:rsidR="008F16C9" w:rsidRPr="000B42AA">
        <w:rPr>
          <w:highlight w:val="cyan"/>
        </w:rPr>
        <w:t>X</w:t>
      </w:r>
      <w:r>
        <w:t xml:space="preserve"> kr.</w:t>
      </w:r>
    </w:p>
    <w:p w14:paraId="4E76DCE6" w14:textId="6AE1D225" w:rsidR="008F16C9" w:rsidRDefault="008F16C9" w:rsidP="008F16C9">
      <w:pPr>
        <w:pStyle w:val="Listeafsnit"/>
        <w:numPr>
          <w:ilvl w:val="1"/>
          <w:numId w:val="42"/>
        </w:numPr>
      </w:pPr>
      <w:r>
        <w:t>Delaftale 2:</w:t>
      </w:r>
      <w:r w:rsidRPr="008F16C9">
        <w:t xml:space="preserve"> </w:t>
      </w:r>
      <w:r>
        <w:t xml:space="preserve">[Beskrivelse] med forventet værdi på </w:t>
      </w:r>
      <w:r w:rsidRPr="000B42AA">
        <w:rPr>
          <w:highlight w:val="cyan"/>
        </w:rPr>
        <w:t>X</w:t>
      </w:r>
      <w:r>
        <w:t xml:space="preserve"> kr.</w:t>
      </w:r>
    </w:p>
    <w:p w14:paraId="7447CCE0" w14:textId="2868C31D" w:rsidR="008F16C9" w:rsidRDefault="008F16C9" w:rsidP="008F16C9">
      <w:pPr>
        <w:pStyle w:val="Listeafsnit"/>
        <w:numPr>
          <w:ilvl w:val="1"/>
          <w:numId w:val="42"/>
        </w:numPr>
      </w:pPr>
      <w:r>
        <w:t>….</w:t>
      </w:r>
    </w:p>
    <w:p w14:paraId="57D76DE7" w14:textId="19101420" w:rsidR="00BA5F4B" w:rsidRDefault="001802E7" w:rsidP="00BA5F4B">
      <w:pPr>
        <w:pStyle w:val="Listeafsnit"/>
        <w:numPr>
          <w:ilvl w:val="0"/>
          <w:numId w:val="42"/>
        </w:numPr>
      </w:pPr>
      <w:r>
        <w:t xml:space="preserve">Markedsdialogen afsluttes, i henhold til gældende tidsplan, </w:t>
      </w:r>
      <w:r w:rsidRPr="001802E7">
        <w:rPr>
          <w:highlight w:val="cyan"/>
        </w:rPr>
        <w:t>XX.XX.XXXX</w:t>
      </w:r>
      <w:r>
        <w:t>.</w:t>
      </w:r>
    </w:p>
    <w:p w14:paraId="56F7EFF1" w14:textId="77777777" w:rsidR="00EE3793" w:rsidRDefault="00EE3793" w:rsidP="00BA5F4B">
      <w:pPr>
        <w:ind w:left="0" w:firstLine="0"/>
      </w:pPr>
    </w:p>
    <w:p w14:paraId="46193FEA" w14:textId="77777777" w:rsidR="00531B92" w:rsidRDefault="00531B92" w:rsidP="00531B92"/>
    <w:p w14:paraId="02760C7B" w14:textId="135B5AD3" w:rsidR="00F37FFD" w:rsidRPr="00DE0DEE" w:rsidRDefault="002D381E" w:rsidP="00FD4D22">
      <w:pPr>
        <w:rPr>
          <w:i/>
          <w:iCs/>
        </w:rPr>
      </w:pPr>
      <w:r w:rsidRPr="00DE0DEE">
        <w:rPr>
          <w:i/>
          <w:iCs/>
        </w:rPr>
        <w:t>Påpeg gerne</w:t>
      </w:r>
      <w:r w:rsidR="00DE0DEE" w:rsidRPr="00DE0DEE">
        <w:rPr>
          <w:i/>
          <w:iCs/>
        </w:rPr>
        <w:t xml:space="preserve"> inden selve dialog </w:t>
      </w:r>
      <w:proofErr w:type="spellStart"/>
      <w:r w:rsidR="00DE0DEE" w:rsidRPr="00DE0DEE">
        <w:rPr>
          <w:i/>
          <w:iCs/>
        </w:rPr>
        <w:t>opstartes</w:t>
      </w:r>
      <w:proofErr w:type="spellEnd"/>
      <w:r w:rsidRPr="00DE0DEE">
        <w:rPr>
          <w:i/>
          <w:iCs/>
        </w:rPr>
        <w:t>:</w:t>
      </w:r>
    </w:p>
    <w:p w14:paraId="57A25F7F" w14:textId="77777777" w:rsidR="004B67A9" w:rsidRDefault="003E4D06" w:rsidP="00FD4D22">
      <w:r>
        <w:t>”</w:t>
      </w:r>
      <w:r w:rsidR="00D064B4">
        <w:t xml:space="preserve">Det skal dog understreges, at alle forudsætninger - og tilkendegivelser </w:t>
      </w:r>
      <w:proofErr w:type="spellStart"/>
      <w:r w:rsidR="00D064B4">
        <w:t>ifm</w:t>
      </w:r>
      <w:proofErr w:type="spellEnd"/>
      <w:r w:rsidR="00D064B4">
        <w:t xml:space="preserve">. markedsdialogen i øvrigt – ikke er endelige eller forpligtende tilsagn. </w:t>
      </w:r>
      <w:r>
        <w:t>Ordregiver er alene bundet af det endelige udbudsmateriale der bliver offentliggjort.”</w:t>
      </w:r>
    </w:p>
    <w:p w14:paraId="06802175" w14:textId="77777777" w:rsidR="00194795" w:rsidRDefault="00194795" w:rsidP="00FD4D22"/>
    <w:p w14:paraId="7030A067" w14:textId="77777777" w:rsidR="00194795" w:rsidRDefault="00194795" w:rsidP="00FD4D22"/>
    <w:p w14:paraId="2499376B" w14:textId="0A3C4CFE" w:rsidR="00194795" w:rsidRPr="00DE0DEE" w:rsidRDefault="00194795" w:rsidP="001802E7">
      <w:pPr>
        <w:jc w:val="center"/>
        <w:rPr>
          <w:i/>
          <w:iCs/>
        </w:rPr>
        <w:sectPr w:rsidR="00194795" w:rsidRPr="00DE0DEE" w:rsidSect="00EF4A62">
          <w:headerReference w:type="even" r:id="rId17"/>
          <w:headerReference w:type="default" r:id="rId18"/>
          <w:footerReference w:type="default" r:id="rId19"/>
          <w:pgSz w:w="11906" w:h="16838" w:code="9"/>
          <w:pgMar w:top="663" w:right="1191" w:bottom="907" w:left="1814" w:header="357" w:footer="454" w:gutter="0"/>
          <w:pgNumType w:start="1"/>
          <w:cols w:space="708"/>
          <w:docGrid w:linePitch="360"/>
        </w:sectPr>
      </w:pPr>
      <w:r w:rsidRPr="00DE0DEE">
        <w:rPr>
          <w:i/>
          <w:iCs/>
        </w:rPr>
        <w:t>Husk! Formålet er, at det er OS (ordregiver) der skal blive klogere!</w:t>
      </w:r>
    </w:p>
    <w:p w14:paraId="42360EC6" w14:textId="2907A031" w:rsidR="003B51EB" w:rsidRDefault="00761BC9" w:rsidP="00FD4D22">
      <w:pPr>
        <w:pStyle w:val="Overskrift1"/>
      </w:pPr>
      <w:r>
        <w:lastRenderedPageBreak/>
        <w:t>Markedsdialog</w:t>
      </w:r>
    </w:p>
    <w:tbl>
      <w:tblPr>
        <w:tblStyle w:val="Tabel-Gitter"/>
        <w:tblW w:w="153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5"/>
        <w:gridCol w:w="2840"/>
        <w:gridCol w:w="2551"/>
        <w:gridCol w:w="2693"/>
        <w:gridCol w:w="2913"/>
      </w:tblGrid>
      <w:tr w:rsidR="0092351B" w14:paraId="5A28ED0F" w14:textId="77777777" w:rsidTr="00AD35B6">
        <w:trPr>
          <w:tblHeader/>
        </w:trPr>
        <w:tc>
          <w:tcPr>
            <w:tcW w:w="4385" w:type="dxa"/>
            <w:shd w:val="clear" w:color="auto" w:fill="D9D9D9" w:themeFill="background1" w:themeFillShade="D9"/>
          </w:tcPr>
          <w:p w14:paraId="678570E4" w14:textId="77777777" w:rsidR="0092351B" w:rsidRPr="00FD4D22" w:rsidRDefault="0092351B" w:rsidP="00FD4D22">
            <w:pPr>
              <w:rPr>
                <w:b/>
                <w:bCs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</w:tcPr>
          <w:p w14:paraId="0548BDF6" w14:textId="59C12F1E" w:rsidR="0092351B" w:rsidRPr="00FD4D22" w:rsidRDefault="0092351B" w:rsidP="00FD4D22">
            <w:pPr>
              <w:rPr>
                <w:b/>
                <w:bCs/>
              </w:rPr>
            </w:pPr>
            <w:r>
              <w:rPr>
                <w:b/>
                <w:bCs/>
              </w:rPr>
              <w:t>[Aktør 1]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2AC45C1" w14:textId="60005740" w:rsidR="0092351B" w:rsidRPr="00FD4D22" w:rsidRDefault="0092351B" w:rsidP="00FD4D22">
            <w:pPr>
              <w:rPr>
                <w:b/>
                <w:bCs/>
              </w:rPr>
            </w:pPr>
            <w:r>
              <w:rPr>
                <w:b/>
                <w:bCs/>
              </w:rPr>
              <w:t>[Aktør 2]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97550AB" w14:textId="782FDAE7" w:rsidR="0092351B" w:rsidRPr="00FD4D22" w:rsidRDefault="0092351B" w:rsidP="00FD4D22">
            <w:pPr>
              <w:rPr>
                <w:b/>
                <w:bCs/>
              </w:rPr>
            </w:pPr>
            <w:r>
              <w:rPr>
                <w:b/>
                <w:bCs/>
              </w:rPr>
              <w:t>[Aktør 3]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14:paraId="43A63415" w14:textId="3108F2AB" w:rsidR="0092351B" w:rsidRPr="00FD4D22" w:rsidRDefault="0092351B" w:rsidP="00FD4D22">
            <w:pPr>
              <w:rPr>
                <w:b/>
                <w:bCs/>
              </w:rPr>
            </w:pPr>
            <w:r w:rsidRPr="00FD4D22">
              <w:rPr>
                <w:b/>
                <w:bCs/>
              </w:rPr>
              <w:t xml:space="preserve">[Brugergruppe/aktør # </w:t>
            </w:r>
            <w:r w:rsidR="004F2037">
              <w:rPr>
                <w:b/>
                <w:bCs/>
              </w:rPr>
              <w:t>4</w:t>
            </w:r>
            <w:r w:rsidRPr="00FD4D22">
              <w:rPr>
                <w:b/>
                <w:bCs/>
              </w:rPr>
              <w:t>]</w:t>
            </w:r>
          </w:p>
        </w:tc>
      </w:tr>
      <w:tr w:rsidR="0092351B" w:rsidRPr="0050002C" w14:paraId="0F5EEF27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6F1B33B6" w14:textId="37FB93BB" w:rsidR="0092351B" w:rsidRPr="0050002C" w:rsidRDefault="0092351B" w:rsidP="00FD4D22">
            <w:pPr>
              <w:pStyle w:val="Overskrift2"/>
            </w:pPr>
            <w:r w:rsidRPr="0050002C">
              <w:t>Om aktøren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019BB01A" w14:textId="5001A20E" w:rsidR="0092351B" w:rsidRPr="0050002C" w:rsidRDefault="0092351B" w:rsidP="00FD4D22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CBF86F9" w14:textId="77777777" w:rsidR="0092351B" w:rsidRPr="0050002C" w:rsidRDefault="0092351B" w:rsidP="00FD4D22"/>
        </w:tc>
        <w:tc>
          <w:tcPr>
            <w:tcW w:w="2693" w:type="dxa"/>
            <w:shd w:val="clear" w:color="auto" w:fill="D9D9D9" w:themeFill="background1" w:themeFillShade="D9"/>
          </w:tcPr>
          <w:p w14:paraId="3A10943A" w14:textId="77777777" w:rsidR="0092351B" w:rsidRPr="0050002C" w:rsidRDefault="0092351B" w:rsidP="00FD4D22"/>
        </w:tc>
        <w:tc>
          <w:tcPr>
            <w:tcW w:w="2913" w:type="dxa"/>
            <w:shd w:val="clear" w:color="auto" w:fill="D9D9D9" w:themeFill="background1" w:themeFillShade="D9"/>
          </w:tcPr>
          <w:p w14:paraId="113A947B" w14:textId="04A49C65" w:rsidR="0092351B" w:rsidRPr="0050002C" w:rsidRDefault="0092351B" w:rsidP="00FD4D22"/>
        </w:tc>
      </w:tr>
      <w:tr w:rsidR="0092351B" w14:paraId="5383E273" w14:textId="77777777" w:rsidTr="00AD35B6">
        <w:tc>
          <w:tcPr>
            <w:tcW w:w="4385" w:type="dxa"/>
          </w:tcPr>
          <w:p w14:paraId="28DF2E6F" w14:textId="4A37FAE0" w:rsidR="0092351B" w:rsidRDefault="0092351B" w:rsidP="00FD4D22">
            <w:r>
              <w:t xml:space="preserve">Kontaktperson </w:t>
            </w:r>
            <w:proofErr w:type="spellStart"/>
            <w:r>
              <w:t>ifm</w:t>
            </w:r>
            <w:proofErr w:type="spellEnd"/>
            <w:r>
              <w:t>. markedsdialog</w:t>
            </w:r>
          </w:p>
        </w:tc>
        <w:tc>
          <w:tcPr>
            <w:tcW w:w="2840" w:type="dxa"/>
          </w:tcPr>
          <w:p w14:paraId="15052428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0148BF1E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62432F49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36577081" w14:textId="29133E21" w:rsidR="0092351B" w:rsidRDefault="0092351B" w:rsidP="00FD4D22">
            <w:pPr>
              <w:pStyle w:val="Noter"/>
            </w:pPr>
          </w:p>
        </w:tc>
      </w:tr>
      <w:tr w:rsidR="0092351B" w14:paraId="3ECC5641" w14:textId="77777777" w:rsidTr="00AD35B6">
        <w:tc>
          <w:tcPr>
            <w:tcW w:w="4385" w:type="dxa"/>
          </w:tcPr>
          <w:p w14:paraId="58F10F1E" w14:textId="0D5C2F63" w:rsidR="0092351B" w:rsidRDefault="0092351B" w:rsidP="00FD4D22">
            <w:r>
              <w:t>Deltagere til markedsdialogen</w:t>
            </w:r>
          </w:p>
        </w:tc>
        <w:tc>
          <w:tcPr>
            <w:tcW w:w="2840" w:type="dxa"/>
          </w:tcPr>
          <w:p w14:paraId="32DDD82D" w14:textId="6433888F" w:rsidR="0092351B" w:rsidRDefault="0092351B" w:rsidP="00203C6C">
            <w:pPr>
              <w:pStyle w:val="Noter"/>
            </w:pPr>
          </w:p>
        </w:tc>
        <w:tc>
          <w:tcPr>
            <w:tcW w:w="2551" w:type="dxa"/>
          </w:tcPr>
          <w:p w14:paraId="03BB0DDE" w14:textId="5EEDCF38" w:rsidR="0092351B" w:rsidRDefault="0092351B" w:rsidP="00203C6C"/>
        </w:tc>
        <w:tc>
          <w:tcPr>
            <w:tcW w:w="2693" w:type="dxa"/>
          </w:tcPr>
          <w:p w14:paraId="4C78A0BB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07F0DFF4" w14:textId="4679DF4E" w:rsidR="0092351B" w:rsidRDefault="0092351B" w:rsidP="00FD4D22">
            <w:pPr>
              <w:pStyle w:val="Noter"/>
            </w:pPr>
          </w:p>
        </w:tc>
      </w:tr>
      <w:tr w:rsidR="0092351B" w14:paraId="02C46355" w14:textId="77777777" w:rsidTr="00AD35B6">
        <w:tc>
          <w:tcPr>
            <w:tcW w:w="4385" w:type="dxa"/>
          </w:tcPr>
          <w:p w14:paraId="05932A9A" w14:textId="0216EC34" w:rsidR="0092351B" w:rsidRPr="0047474A" w:rsidRDefault="0092351B" w:rsidP="00FD4D22">
            <w:r>
              <w:t>Dato for markedsdialog</w:t>
            </w:r>
          </w:p>
        </w:tc>
        <w:tc>
          <w:tcPr>
            <w:tcW w:w="2840" w:type="dxa"/>
          </w:tcPr>
          <w:p w14:paraId="79D5FABB" w14:textId="280AC166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2100DF42" w14:textId="2A29C7FC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041293AC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3C5422B6" w14:textId="4ABB0744" w:rsidR="0092351B" w:rsidRDefault="0092351B" w:rsidP="00FD4D22">
            <w:pPr>
              <w:pStyle w:val="Noter"/>
            </w:pPr>
          </w:p>
        </w:tc>
      </w:tr>
      <w:tr w:rsidR="0092351B" w:rsidRPr="0050002C" w14:paraId="370A7744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10D736DF" w14:textId="449930BF" w:rsidR="0092351B" w:rsidRPr="0050002C" w:rsidRDefault="0092351B" w:rsidP="00FD4D22">
            <w:pPr>
              <w:pStyle w:val="Overskrift2"/>
            </w:pPr>
            <w:r>
              <w:t>Baggrund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2B60B479" w14:textId="77777777" w:rsidR="0092351B" w:rsidRPr="0050002C" w:rsidRDefault="0092351B" w:rsidP="00FD4D22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7F846EC" w14:textId="77777777" w:rsidR="0092351B" w:rsidRPr="0050002C" w:rsidRDefault="0092351B" w:rsidP="00FD4D22"/>
        </w:tc>
        <w:tc>
          <w:tcPr>
            <w:tcW w:w="2693" w:type="dxa"/>
            <w:shd w:val="clear" w:color="auto" w:fill="D9D9D9" w:themeFill="background1" w:themeFillShade="D9"/>
          </w:tcPr>
          <w:p w14:paraId="45A83EBE" w14:textId="77777777" w:rsidR="0092351B" w:rsidRPr="0050002C" w:rsidRDefault="0092351B" w:rsidP="00FD4D22"/>
        </w:tc>
        <w:tc>
          <w:tcPr>
            <w:tcW w:w="2913" w:type="dxa"/>
            <w:shd w:val="clear" w:color="auto" w:fill="D9D9D9" w:themeFill="background1" w:themeFillShade="D9"/>
          </w:tcPr>
          <w:p w14:paraId="18740C59" w14:textId="57B7EA66" w:rsidR="0092351B" w:rsidRPr="0050002C" w:rsidRDefault="0092351B" w:rsidP="00FD4D22"/>
        </w:tc>
      </w:tr>
      <w:tr w:rsidR="0092351B" w14:paraId="5CFD0D73" w14:textId="77777777" w:rsidTr="00AD35B6">
        <w:tc>
          <w:tcPr>
            <w:tcW w:w="4385" w:type="dxa"/>
          </w:tcPr>
          <w:p w14:paraId="6D909930" w14:textId="77777777" w:rsidR="0092351B" w:rsidRDefault="0092351B" w:rsidP="00FD4D22">
            <w:r>
              <w:t>Hvilke erfaringer har aktøren med udbud?</w:t>
            </w:r>
          </w:p>
          <w:p w14:paraId="1DFF2D74" w14:textId="77777777" w:rsidR="0092351B" w:rsidRDefault="0092351B" w:rsidP="00FD4D22">
            <w:r>
              <w:t>Gode erfaringer.</w:t>
            </w:r>
          </w:p>
          <w:p w14:paraId="278E49BD" w14:textId="35E62124" w:rsidR="0092351B" w:rsidRDefault="0092351B" w:rsidP="00FD4D22">
            <w:r>
              <w:t>Dårlige erfaringer.</w:t>
            </w:r>
          </w:p>
        </w:tc>
        <w:tc>
          <w:tcPr>
            <w:tcW w:w="2840" w:type="dxa"/>
          </w:tcPr>
          <w:p w14:paraId="18AFAFEE" w14:textId="7E59E8C7" w:rsidR="0092351B" w:rsidRDefault="0092351B" w:rsidP="00DB0FAE"/>
        </w:tc>
        <w:tc>
          <w:tcPr>
            <w:tcW w:w="2551" w:type="dxa"/>
          </w:tcPr>
          <w:p w14:paraId="26FCEFE4" w14:textId="3FAA2BAA" w:rsidR="0092351B" w:rsidRDefault="0092351B" w:rsidP="00C81F9C"/>
        </w:tc>
        <w:tc>
          <w:tcPr>
            <w:tcW w:w="2693" w:type="dxa"/>
          </w:tcPr>
          <w:p w14:paraId="46D649F4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1B851ED8" w14:textId="627BEA3E" w:rsidR="0092351B" w:rsidRDefault="0092351B" w:rsidP="00FD4D22">
            <w:pPr>
              <w:pStyle w:val="Noter"/>
            </w:pPr>
          </w:p>
        </w:tc>
      </w:tr>
      <w:tr w:rsidR="0092351B" w14:paraId="5D3FB519" w14:textId="77777777" w:rsidTr="00AD35B6">
        <w:tc>
          <w:tcPr>
            <w:tcW w:w="4385" w:type="dxa"/>
          </w:tcPr>
          <w:p w14:paraId="72F9CB77" w14:textId="3EF48867" w:rsidR="0092351B" w:rsidRDefault="0092351B" w:rsidP="00FD4D22">
            <w:r>
              <w:t>Hvilke sammenlignelige opgaver har aktøren udført?</w:t>
            </w:r>
          </w:p>
        </w:tc>
        <w:tc>
          <w:tcPr>
            <w:tcW w:w="2840" w:type="dxa"/>
          </w:tcPr>
          <w:p w14:paraId="73FF9A80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2FD70D86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1B54CEF6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5CC71A10" w14:textId="25DFF207" w:rsidR="0092351B" w:rsidRDefault="0092351B" w:rsidP="00FD4D22">
            <w:pPr>
              <w:pStyle w:val="Noter"/>
            </w:pPr>
          </w:p>
        </w:tc>
      </w:tr>
      <w:tr w:rsidR="0092351B" w:rsidRPr="0050002C" w14:paraId="1153435D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0ED0EBC3" w14:textId="0C80FCBE" w:rsidR="0092351B" w:rsidRPr="0050002C" w:rsidRDefault="0092351B" w:rsidP="00FD4D22">
            <w:pPr>
              <w:pStyle w:val="Overskrift2"/>
            </w:pPr>
            <w:r>
              <w:t>Det relevante marked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7FF15AAC" w14:textId="77777777" w:rsidR="0092351B" w:rsidRPr="0050002C" w:rsidRDefault="0092351B" w:rsidP="00FD4D22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9307995" w14:textId="77777777" w:rsidR="0092351B" w:rsidRPr="0050002C" w:rsidRDefault="0092351B" w:rsidP="00FD4D22"/>
        </w:tc>
        <w:tc>
          <w:tcPr>
            <w:tcW w:w="2693" w:type="dxa"/>
            <w:shd w:val="clear" w:color="auto" w:fill="D9D9D9" w:themeFill="background1" w:themeFillShade="D9"/>
          </w:tcPr>
          <w:p w14:paraId="1D28A7E6" w14:textId="77777777" w:rsidR="0092351B" w:rsidRPr="0050002C" w:rsidRDefault="0092351B" w:rsidP="00FD4D22"/>
        </w:tc>
        <w:tc>
          <w:tcPr>
            <w:tcW w:w="2913" w:type="dxa"/>
            <w:shd w:val="clear" w:color="auto" w:fill="D9D9D9" w:themeFill="background1" w:themeFillShade="D9"/>
          </w:tcPr>
          <w:p w14:paraId="5C9D159E" w14:textId="1F9473BC" w:rsidR="0092351B" w:rsidRPr="0050002C" w:rsidRDefault="0092351B" w:rsidP="00FD4D22"/>
        </w:tc>
      </w:tr>
      <w:tr w:rsidR="0092351B" w14:paraId="6E6C8F29" w14:textId="77777777" w:rsidTr="00AD35B6">
        <w:tc>
          <w:tcPr>
            <w:tcW w:w="4385" w:type="dxa"/>
          </w:tcPr>
          <w:p w14:paraId="432364BB" w14:textId="35582200" w:rsidR="0092351B" w:rsidRDefault="0092351B" w:rsidP="00FD4D22">
            <w:r>
              <w:t>Hvordan ser aktøren sig selv i markedet</w:t>
            </w:r>
            <w:r w:rsidR="00D32539">
              <w:t xml:space="preserve"> (særligt ift. bæredygtighed)</w:t>
            </w:r>
            <w:r>
              <w:t>?</w:t>
            </w:r>
          </w:p>
        </w:tc>
        <w:tc>
          <w:tcPr>
            <w:tcW w:w="2840" w:type="dxa"/>
          </w:tcPr>
          <w:p w14:paraId="3FDC4442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00337F28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7FB9E0B1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2624D783" w14:textId="3BBDE9AA" w:rsidR="0092351B" w:rsidRDefault="0092351B" w:rsidP="00FD4D22">
            <w:pPr>
              <w:pStyle w:val="Noter"/>
            </w:pPr>
          </w:p>
        </w:tc>
      </w:tr>
      <w:tr w:rsidR="0092351B" w14:paraId="6191215F" w14:textId="77777777" w:rsidTr="00AD35B6">
        <w:tc>
          <w:tcPr>
            <w:tcW w:w="4385" w:type="dxa"/>
          </w:tcPr>
          <w:p w14:paraId="55BCF82D" w14:textId="1A8AB94B" w:rsidR="0092351B" w:rsidRDefault="0092351B" w:rsidP="00FD4D22">
            <w:r>
              <w:t>Hvordan ser aktøren konkurrencebilledet?</w:t>
            </w:r>
          </w:p>
        </w:tc>
        <w:tc>
          <w:tcPr>
            <w:tcW w:w="2840" w:type="dxa"/>
          </w:tcPr>
          <w:p w14:paraId="4D89BFEC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389497F4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78CABEF4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17ACF71F" w14:textId="18EDE083" w:rsidR="0092351B" w:rsidRDefault="0092351B" w:rsidP="00FD4D22">
            <w:pPr>
              <w:pStyle w:val="Noter"/>
            </w:pPr>
          </w:p>
        </w:tc>
      </w:tr>
      <w:tr w:rsidR="00C7527A" w:rsidRPr="0050002C" w14:paraId="3874C4D6" w14:textId="77777777" w:rsidTr="00AE39AB">
        <w:tc>
          <w:tcPr>
            <w:tcW w:w="4385" w:type="dxa"/>
            <w:shd w:val="clear" w:color="auto" w:fill="D9D9D9" w:themeFill="background1" w:themeFillShade="D9"/>
          </w:tcPr>
          <w:p w14:paraId="007530CF" w14:textId="483419D8" w:rsidR="00C7527A" w:rsidRPr="0050002C" w:rsidRDefault="00C7527A" w:rsidP="00AE39AB">
            <w:pPr>
              <w:pStyle w:val="Overskrift2"/>
            </w:pPr>
            <w:r>
              <w:t>Ydelsen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2ADE15B8" w14:textId="77777777" w:rsidR="00C7527A" w:rsidRPr="0050002C" w:rsidRDefault="00C7527A" w:rsidP="00AE39AB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4F4073E" w14:textId="77777777" w:rsidR="00C7527A" w:rsidRPr="0050002C" w:rsidRDefault="00C7527A" w:rsidP="00AE39AB"/>
        </w:tc>
        <w:tc>
          <w:tcPr>
            <w:tcW w:w="2693" w:type="dxa"/>
            <w:shd w:val="clear" w:color="auto" w:fill="D9D9D9" w:themeFill="background1" w:themeFillShade="D9"/>
          </w:tcPr>
          <w:p w14:paraId="40C69ADF" w14:textId="77777777" w:rsidR="00C7527A" w:rsidRPr="0050002C" w:rsidRDefault="00C7527A" w:rsidP="00AE39AB"/>
        </w:tc>
        <w:tc>
          <w:tcPr>
            <w:tcW w:w="2913" w:type="dxa"/>
            <w:shd w:val="clear" w:color="auto" w:fill="D9D9D9" w:themeFill="background1" w:themeFillShade="D9"/>
          </w:tcPr>
          <w:p w14:paraId="1E3027D4" w14:textId="77777777" w:rsidR="00C7527A" w:rsidRPr="0050002C" w:rsidRDefault="00C7527A" w:rsidP="00AE39AB"/>
        </w:tc>
      </w:tr>
      <w:tr w:rsidR="00C7527A" w14:paraId="4633C46E" w14:textId="77777777" w:rsidTr="00AE39AB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72B010E4" w14:textId="4992A5B3" w:rsidR="00C7527A" w:rsidRDefault="00C7527A" w:rsidP="00AE39AB">
            <w:r>
              <w:t>Hvordan opfylder aktørens løsning vores behov</w:t>
            </w:r>
            <w:r w:rsidR="00297D72">
              <w:t>?</w:t>
            </w:r>
          </w:p>
        </w:tc>
        <w:tc>
          <w:tcPr>
            <w:tcW w:w="2840" w:type="dxa"/>
          </w:tcPr>
          <w:p w14:paraId="67850226" w14:textId="77777777" w:rsidR="00C7527A" w:rsidRDefault="00C7527A" w:rsidP="00AE39AB"/>
        </w:tc>
        <w:tc>
          <w:tcPr>
            <w:tcW w:w="2551" w:type="dxa"/>
          </w:tcPr>
          <w:p w14:paraId="74B04770" w14:textId="77777777" w:rsidR="00C7527A" w:rsidRDefault="00C7527A" w:rsidP="00AE39AB"/>
        </w:tc>
        <w:tc>
          <w:tcPr>
            <w:tcW w:w="2693" w:type="dxa"/>
          </w:tcPr>
          <w:p w14:paraId="29B19983" w14:textId="77777777" w:rsidR="00C7527A" w:rsidRDefault="00C7527A" w:rsidP="00AE39AB">
            <w:pPr>
              <w:pStyle w:val="Noter"/>
            </w:pPr>
          </w:p>
        </w:tc>
        <w:tc>
          <w:tcPr>
            <w:tcW w:w="2913" w:type="dxa"/>
          </w:tcPr>
          <w:p w14:paraId="1D5AF9F4" w14:textId="77777777" w:rsidR="00C7527A" w:rsidRDefault="00C7527A" w:rsidP="00AE39AB">
            <w:pPr>
              <w:pStyle w:val="Noter"/>
            </w:pPr>
          </w:p>
        </w:tc>
      </w:tr>
      <w:tr w:rsidR="00C7527A" w14:paraId="6D46FF3A" w14:textId="77777777" w:rsidTr="00AE39AB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01B9EFC" w14:textId="77777777" w:rsidR="00297D72" w:rsidRDefault="00297D72" w:rsidP="00297D72">
            <w:r>
              <w:t xml:space="preserve">Hvilke væsentlige </w:t>
            </w:r>
            <w:proofErr w:type="spellStart"/>
            <w:r>
              <w:t>costdrivere</w:t>
            </w:r>
            <w:proofErr w:type="spellEnd"/>
            <w:r>
              <w:t xml:space="preserve"> er der?</w:t>
            </w:r>
          </w:p>
          <w:p w14:paraId="5753074D" w14:textId="4EAEF932" w:rsidR="00C7527A" w:rsidRDefault="00297D72" w:rsidP="00297D72">
            <w:r>
              <w:t>Hvilke omkostningerne er der forbundet med gennemførsel af kontrakten?</w:t>
            </w:r>
          </w:p>
        </w:tc>
        <w:tc>
          <w:tcPr>
            <w:tcW w:w="2840" w:type="dxa"/>
          </w:tcPr>
          <w:p w14:paraId="274BFA21" w14:textId="77777777" w:rsidR="00C7527A" w:rsidRDefault="00C7527A" w:rsidP="00AE39AB"/>
        </w:tc>
        <w:tc>
          <w:tcPr>
            <w:tcW w:w="2551" w:type="dxa"/>
          </w:tcPr>
          <w:p w14:paraId="28C77FB5" w14:textId="77777777" w:rsidR="00C7527A" w:rsidRDefault="00C7527A" w:rsidP="00AE39AB"/>
        </w:tc>
        <w:tc>
          <w:tcPr>
            <w:tcW w:w="2693" w:type="dxa"/>
          </w:tcPr>
          <w:p w14:paraId="087B13AE" w14:textId="77777777" w:rsidR="00C7527A" w:rsidRDefault="00C7527A" w:rsidP="00AE39AB">
            <w:pPr>
              <w:pStyle w:val="Noter"/>
            </w:pPr>
          </w:p>
        </w:tc>
        <w:tc>
          <w:tcPr>
            <w:tcW w:w="2913" w:type="dxa"/>
          </w:tcPr>
          <w:p w14:paraId="74AEB447" w14:textId="77777777" w:rsidR="00C7527A" w:rsidRDefault="00C7527A" w:rsidP="00AE39AB">
            <w:pPr>
              <w:pStyle w:val="Noter"/>
            </w:pPr>
          </w:p>
        </w:tc>
      </w:tr>
      <w:tr w:rsidR="0092351B" w:rsidRPr="0050002C" w14:paraId="119C3A52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439FFCFE" w14:textId="53456DDA" w:rsidR="0092351B" w:rsidRPr="0050002C" w:rsidRDefault="0092351B" w:rsidP="00FD4D22">
            <w:pPr>
              <w:pStyle w:val="Overskrift2"/>
            </w:pPr>
            <w:r>
              <w:t>Kontrakten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6BB9633A" w14:textId="77777777" w:rsidR="0092351B" w:rsidRPr="0050002C" w:rsidRDefault="0092351B" w:rsidP="00FD4D22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220A8CC" w14:textId="77777777" w:rsidR="0092351B" w:rsidRPr="0050002C" w:rsidRDefault="0092351B" w:rsidP="00FD4D22"/>
        </w:tc>
        <w:tc>
          <w:tcPr>
            <w:tcW w:w="2693" w:type="dxa"/>
            <w:shd w:val="clear" w:color="auto" w:fill="D9D9D9" w:themeFill="background1" w:themeFillShade="D9"/>
          </w:tcPr>
          <w:p w14:paraId="1DA7DDF1" w14:textId="77777777" w:rsidR="0092351B" w:rsidRPr="0050002C" w:rsidRDefault="0092351B" w:rsidP="00FD4D22"/>
        </w:tc>
        <w:tc>
          <w:tcPr>
            <w:tcW w:w="2913" w:type="dxa"/>
            <w:shd w:val="clear" w:color="auto" w:fill="D9D9D9" w:themeFill="background1" w:themeFillShade="D9"/>
          </w:tcPr>
          <w:p w14:paraId="4BE0FECF" w14:textId="150C8DC8" w:rsidR="0092351B" w:rsidRPr="0050002C" w:rsidRDefault="0092351B" w:rsidP="00FD4D22"/>
        </w:tc>
      </w:tr>
      <w:tr w:rsidR="0092351B" w14:paraId="3037B742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00CF5FE0" w14:textId="628BD39B" w:rsidR="0092351B" w:rsidRDefault="0092351B" w:rsidP="00FD4D22">
            <w:r>
              <w:t>Hvad ville gøre kontrakten interessant at byde på?</w:t>
            </w:r>
          </w:p>
        </w:tc>
        <w:tc>
          <w:tcPr>
            <w:tcW w:w="2840" w:type="dxa"/>
          </w:tcPr>
          <w:p w14:paraId="2E9DD2F2" w14:textId="7566765B" w:rsidR="0092351B" w:rsidRDefault="0092351B" w:rsidP="006A36B8"/>
        </w:tc>
        <w:tc>
          <w:tcPr>
            <w:tcW w:w="2551" w:type="dxa"/>
          </w:tcPr>
          <w:p w14:paraId="77B24BB9" w14:textId="5A441A32" w:rsidR="0092351B" w:rsidRDefault="0092351B" w:rsidP="005933DD"/>
        </w:tc>
        <w:tc>
          <w:tcPr>
            <w:tcW w:w="2693" w:type="dxa"/>
          </w:tcPr>
          <w:p w14:paraId="56C7D910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1203A0AD" w14:textId="4BFA2770" w:rsidR="0092351B" w:rsidRDefault="0092351B" w:rsidP="00FD4D22">
            <w:pPr>
              <w:pStyle w:val="Noter"/>
            </w:pPr>
          </w:p>
        </w:tc>
      </w:tr>
      <w:tr w:rsidR="0092351B" w14:paraId="5E4EFD96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FA8F25A" w14:textId="0F6B15E1" w:rsidR="0092351B" w:rsidRDefault="0092351B" w:rsidP="001802E7">
            <w:r>
              <w:t xml:space="preserve">Hvilke risici ser I </w:t>
            </w:r>
            <w:proofErr w:type="spellStart"/>
            <w:r>
              <w:t>ifm</w:t>
            </w:r>
            <w:proofErr w:type="spellEnd"/>
            <w:r>
              <w:t>. gennemførelse af kontrakten?</w:t>
            </w:r>
          </w:p>
        </w:tc>
        <w:tc>
          <w:tcPr>
            <w:tcW w:w="2840" w:type="dxa"/>
          </w:tcPr>
          <w:p w14:paraId="6F664673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41A9AF3A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4C864A08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0712262B" w14:textId="4BDF31CC" w:rsidR="0092351B" w:rsidRDefault="0092351B" w:rsidP="00FD4D22">
            <w:pPr>
              <w:pStyle w:val="Noter"/>
            </w:pPr>
          </w:p>
        </w:tc>
      </w:tr>
      <w:tr w:rsidR="0092351B" w14:paraId="4D283A14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5DC6D13" w14:textId="16CC331A" w:rsidR="0092351B" w:rsidRDefault="0092351B" w:rsidP="00FD4D22">
            <w:r>
              <w:t xml:space="preserve">Er der forhold ordregiver kan iagttage for at </w:t>
            </w:r>
            <w:proofErr w:type="spellStart"/>
            <w:r>
              <w:t>mitigere</w:t>
            </w:r>
            <w:proofErr w:type="spellEnd"/>
            <w:r>
              <w:t xml:space="preserve"> jeres risici?</w:t>
            </w:r>
          </w:p>
        </w:tc>
        <w:tc>
          <w:tcPr>
            <w:tcW w:w="2840" w:type="dxa"/>
          </w:tcPr>
          <w:p w14:paraId="0451599B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3FE751C5" w14:textId="7777777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7645F9BC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26B01BD3" w14:textId="56D2F676" w:rsidR="0092351B" w:rsidRDefault="0092351B" w:rsidP="00FD4D22">
            <w:pPr>
              <w:pStyle w:val="Noter"/>
            </w:pPr>
          </w:p>
        </w:tc>
      </w:tr>
      <w:tr w:rsidR="0092351B" w14:paraId="71B380B2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199ED7C1" w14:textId="21E8C8CC" w:rsidR="0092351B" w:rsidRDefault="0092351B" w:rsidP="00FD4D22">
            <w:r>
              <w:t>Hvad kan/skal ordregiver bidrage med for</w:t>
            </w:r>
            <w:r w:rsidRPr="001802E7">
              <w:t xml:space="preserve"> at lette gennemførsel af kontrakten</w:t>
            </w:r>
            <w:r w:rsidR="001802E7" w:rsidRPr="001802E7">
              <w:t xml:space="preserve"> i den</w:t>
            </w:r>
            <w:r w:rsidR="00281079">
              <w:t>s</w:t>
            </w:r>
            <w:r w:rsidR="001802E7" w:rsidRPr="001802E7">
              <w:t xml:space="preserve"> løbetid</w:t>
            </w:r>
            <w:r w:rsidRPr="001802E7">
              <w:t xml:space="preserve"> – og evt. spare penge?</w:t>
            </w:r>
          </w:p>
          <w:p w14:paraId="75CEDC2D" w14:textId="77777777" w:rsidR="0092351B" w:rsidRPr="001802E7" w:rsidRDefault="0092351B" w:rsidP="00FD4D22"/>
          <w:p w14:paraId="644FA242" w14:textId="2A38117F" w:rsidR="0092351B" w:rsidRPr="00796862" w:rsidRDefault="0092351B" w:rsidP="00796862">
            <w:pPr>
              <w:jc w:val="both"/>
              <w:rPr>
                <w:i/>
                <w:iCs/>
              </w:rPr>
            </w:pPr>
            <w:r w:rsidRPr="00A7065C">
              <w:rPr>
                <w:color w:val="92D050"/>
              </w:rPr>
              <w:t>Kan vi bidrage til at mindske svind?</w:t>
            </w:r>
          </w:p>
        </w:tc>
        <w:tc>
          <w:tcPr>
            <w:tcW w:w="2840" w:type="dxa"/>
          </w:tcPr>
          <w:p w14:paraId="5E10A5E7" w14:textId="77777777" w:rsidR="0092351B" w:rsidRDefault="0092351B" w:rsidP="00FD4D22">
            <w:pPr>
              <w:pStyle w:val="Noter"/>
            </w:pPr>
          </w:p>
        </w:tc>
        <w:tc>
          <w:tcPr>
            <w:tcW w:w="2551" w:type="dxa"/>
          </w:tcPr>
          <w:p w14:paraId="3FB96649" w14:textId="038755E7" w:rsidR="0092351B" w:rsidRDefault="0092351B" w:rsidP="00FD4D22">
            <w:pPr>
              <w:pStyle w:val="Noter"/>
            </w:pPr>
          </w:p>
        </w:tc>
        <w:tc>
          <w:tcPr>
            <w:tcW w:w="2693" w:type="dxa"/>
          </w:tcPr>
          <w:p w14:paraId="0BF10B11" w14:textId="77777777" w:rsidR="0092351B" w:rsidRDefault="0092351B" w:rsidP="00FD4D22">
            <w:pPr>
              <w:pStyle w:val="Noter"/>
            </w:pPr>
          </w:p>
        </w:tc>
        <w:tc>
          <w:tcPr>
            <w:tcW w:w="2913" w:type="dxa"/>
          </w:tcPr>
          <w:p w14:paraId="7C6960CD" w14:textId="2AAEB8B7" w:rsidR="0092351B" w:rsidRDefault="0092351B" w:rsidP="00FD4D22">
            <w:pPr>
              <w:pStyle w:val="Noter"/>
            </w:pPr>
          </w:p>
        </w:tc>
      </w:tr>
      <w:tr w:rsidR="00AC1895" w14:paraId="2EADDA2E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E97F5CB" w14:textId="77777777" w:rsidR="00AC1895" w:rsidRDefault="00AC1895" w:rsidP="00AC1895">
            <w:proofErr w:type="spellStart"/>
            <w:r>
              <w:t>Roadmap</w:t>
            </w:r>
            <w:proofErr w:type="spellEnd"/>
            <w:r>
              <w:t>.</w:t>
            </w:r>
          </w:p>
          <w:p w14:paraId="0D3F0537" w14:textId="06BD59D8" w:rsidR="00AC1895" w:rsidRDefault="00AC1895" w:rsidP="00AC1895">
            <w:r>
              <w:t>Hvad ser aktøren af fremtidige udviklinger – både i eget produkt og i markedet</w:t>
            </w:r>
          </w:p>
        </w:tc>
        <w:tc>
          <w:tcPr>
            <w:tcW w:w="2840" w:type="dxa"/>
          </w:tcPr>
          <w:p w14:paraId="45B7C47B" w14:textId="77777777" w:rsidR="00AC1895" w:rsidRDefault="00AC1895" w:rsidP="00FD4D22">
            <w:pPr>
              <w:pStyle w:val="Noter"/>
            </w:pPr>
          </w:p>
        </w:tc>
        <w:tc>
          <w:tcPr>
            <w:tcW w:w="2551" w:type="dxa"/>
          </w:tcPr>
          <w:p w14:paraId="35F970AF" w14:textId="77777777" w:rsidR="00AC1895" w:rsidRDefault="00AC1895" w:rsidP="00FD4D22">
            <w:pPr>
              <w:pStyle w:val="Noter"/>
            </w:pPr>
          </w:p>
        </w:tc>
        <w:tc>
          <w:tcPr>
            <w:tcW w:w="2693" w:type="dxa"/>
          </w:tcPr>
          <w:p w14:paraId="3D64C6C9" w14:textId="77777777" w:rsidR="00AC1895" w:rsidRDefault="00AC1895" w:rsidP="00FD4D22">
            <w:pPr>
              <w:pStyle w:val="Noter"/>
            </w:pPr>
          </w:p>
        </w:tc>
        <w:tc>
          <w:tcPr>
            <w:tcW w:w="2913" w:type="dxa"/>
          </w:tcPr>
          <w:p w14:paraId="5E2AE55C" w14:textId="77777777" w:rsidR="00AC1895" w:rsidRDefault="00AC1895" w:rsidP="00FD4D22">
            <w:pPr>
              <w:pStyle w:val="Noter"/>
            </w:pPr>
          </w:p>
        </w:tc>
      </w:tr>
      <w:tr w:rsidR="00AD35B6" w14:paraId="0FF4B83C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  <w:shd w:val="clear" w:color="auto" w:fill="D9D9D9" w:themeFill="background1" w:themeFillShade="D9"/>
          </w:tcPr>
          <w:p w14:paraId="4580ECE6" w14:textId="0F7431C8" w:rsidR="00AD35B6" w:rsidRDefault="00AD35B6" w:rsidP="00AD35B6">
            <w:pPr>
              <w:pStyle w:val="Overskrift2"/>
            </w:pPr>
            <w:r>
              <w:t>Support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7E0D0346" w14:textId="77777777" w:rsidR="00AD35B6" w:rsidRDefault="00AD35B6" w:rsidP="00AD35B6">
            <w:pPr>
              <w:pStyle w:val="Overskrift2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4439ED2" w14:textId="77777777" w:rsidR="00AD35B6" w:rsidRDefault="00AD35B6" w:rsidP="00AD35B6">
            <w:pPr>
              <w:pStyle w:val="Overskrift2"/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130CB03" w14:textId="77777777" w:rsidR="00AD35B6" w:rsidRDefault="00AD35B6" w:rsidP="00AD35B6">
            <w:pPr>
              <w:pStyle w:val="Overskrift2"/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07E8FB13" w14:textId="77777777" w:rsidR="00AD35B6" w:rsidRDefault="00AD35B6" w:rsidP="00AD35B6">
            <w:pPr>
              <w:pStyle w:val="Overskrift2"/>
            </w:pPr>
          </w:p>
        </w:tc>
      </w:tr>
      <w:tr w:rsidR="00AD35B6" w14:paraId="0434613B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1DEAF95D" w14:textId="77A66FEA" w:rsidR="00AD35B6" w:rsidRDefault="00AD35B6" w:rsidP="00AD35B6">
            <w:r>
              <w:t>Strategisk rådgivning/sparring.</w:t>
            </w:r>
          </w:p>
        </w:tc>
        <w:tc>
          <w:tcPr>
            <w:tcW w:w="2840" w:type="dxa"/>
          </w:tcPr>
          <w:p w14:paraId="5A6D35DB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AB800EE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7008734A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0F3BCD01" w14:textId="77777777" w:rsidR="00AD35B6" w:rsidRDefault="00AD35B6" w:rsidP="00AD35B6">
            <w:pPr>
              <w:pStyle w:val="Noter"/>
            </w:pPr>
          </w:p>
        </w:tc>
      </w:tr>
      <w:tr w:rsidR="00AD35B6" w14:paraId="23F5D08C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5E2BD56" w14:textId="47204EEE" w:rsidR="00AD35B6" w:rsidRDefault="00AD35B6" w:rsidP="00AD35B6">
            <w:r>
              <w:t>Brugersupport / hotline.</w:t>
            </w:r>
          </w:p>
        </w:tc>
        <w:tc>
          <w:tcPr>
            <w:tcW w:w="2840" w:type="dxa"/>
          </w:tcPr>
          <w:p w14:paraId="46867644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F73E95E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0CCC8CC0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1E404DCF" w14:textId="77777777" w:rsidR="00AD35B6" w:rsidRDefault="00AD35B6" w:rsidP="00AD35B6">
            <w:pPr>
              <w:pStyle w:val="Noter"/>
            </w:pPr>
          </w:p>
        </w:tc>
      </w:tr>
      <w:tr w:rsidR="00AD35B6" w14:paraId="45417140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  <w:shd w:val="clear" w:color="auto" w:fill="D9D9D9" w:themeFill="background1" w:themeFillShade="D9"/>
          </w:tcPr>
          <w:p w14:paraId="4CD9D119" w14:textId="3D80E218" w:rsidR="00AD35B6" w:rsidRDefault="00AD35B6" w:rsidP="00AD35B6">
            <w:pPr>
              <w:pStyle w:val="Overskrift2"/>
            </w:pPr>
            <w:r>
              <w:lastRenderedPageBreak/>
              <w:t>Udviklinger/</w:t>
            </w:r>
            <w:proofErr w:type="spellStart"/>
            <w:r>
              <w:t>change</w:t>
            </w:r>
            <w:proofErr w:type="spellEnd"/>
            <w:r>
              <w:t xml:space="preserve"> </w:t>
            </w:r>
            <w:proofErr w:type="spellStart"/>
            <w:r>
              <w:t>request</w:t>
            </w:r>
            <w:proofErr w:type="spellEnd"/>
          </w:p>
        </w:tc>
        <w:tc>
          <w:tcPr>
            <w:tcW w:w="2840" w:type="dxa"/>
            <w:shd w:val="clear" w:color="auto" w:fill="D9D9D9" w:themeFill="background1" w:themeFillShade="D9"/>
          </w:tcPr>
          <w:p w14:paraId="5B379BA6" w14:textId="77777777" w:rsidR="00AD35B6" w:rsidRDefault="00AD35B6" w:rsidP="00AD35B6">
            <w:pPr>
              <w:pStyle w:val="Overskrift2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F5B1AE6" w14:textId="77777777" w:rsidR="00AD35B6" w:rsidRDefault="00AD35B6" w:rsidP="00AD35B6">
            <w:pPr>
              <w:pStyle w:val="Overskrift2"/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523E376" w14:textId="77777777" w:rsidR="00AD35B6" w:rsidRDefault="00AD35B6" w:rsidP="00AD35B6">
            <w:pPr>
              <w:pStyle w:val="Overskrift2"/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2CDA1417" w14:textId="77777777" w:rsidR="00AD35B6" w:rsidRDefault="00AD35B6" w:rsidP="00AD35B6">
            <w:pPr>
              <w:pStyle w:val="Overskrift2"/>
            </w:pPr>
          </w:p>
        </w:tc>
      </w:tr>
      <w:tr w:rsidR="00AD35B6" w14:paraId="00A889CE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0314B30C" w14:textId="146E8033" w:rsidR="00AD35B6" w:rsidRDefault="00AD35B6" w:rsidP="00AD35B6">
            <w:r>
              <w:t>Hvordan håndteres ændringsanmodninger og behov for videreudvikling?</w:t>
            </w:r>
          </w:p>
        </w:tc>
        <w:tc>
          <w:tcPr>
            <w:tcW w:w="2840" w:type="dxa"/>
          </w:tcPr>
          <w:p w14:paraId="4C258124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55D81B3E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5E9A1035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576CB6AA" w14:textId="77777777" w:rsidR="00AD35B6" w:rsidRDefault="00AD35B6" w:rsidP="00AD35B6">
            <w:pPr>
              <w:pStyle w:val="Noter"/>
            </w:pPr>
          </w:p>
        </w:tc>
      </w:tr>
      <w:tr w:rsidR="00AD35B6" w:rsidRPr="0050002C" w14:paraId="2992D33D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68426ED8" w14:textId="3E233E4B" w:rsidR="00AD35B6" w:rsidRPr="0050002C" w:rsidRDefault="00AD35B6" w:rsidP="00AD35B6">
            <w:pPr>
              <w:pStyle w:val="Overskrift2"/>
            </w:pPr>
            <w:r>
              <w:t>Prissætning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57A3484F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E19D17F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3E05975B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60189180" w14:textId="394242B3" w:rsidR="00AD35B6" w:rsidRPr="0050002C" w:rsidRDefault="00AD35B6" w:rsidP="00AD35B6"/>
        </w:tc>
      </w:tr>
      <w:tr w:rsidR="00AD35B6" w14:paraId="6D41D998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44CC84A8" w14:textId="77777777" w:rsidR="00AD35B6" w:rsidRDefault="00AD35B6" w:rsidP="00AD35B6">
            <w:r>
              <w:t>Hvad vil prisen for ydelsen være?</w:t>
            </w:r>
          </w:p>
          <w:p w14:paraId="00BE88AE" w14:textId="42FBC90F" w:rsidR="00AD35B6" w:rsidRPr="00B017ED" w:rsidRDefault="00AD35B6" w:rsidP="00AD35B6">
            <w:r>
              <w:t>”Det er et uforpligtende overslag, som I kan basere på jeres standardydelse og standardbetingelser”</w:t>
            </w:r>
          </w:p>
        </w:tc>
        <w:tc>
          <w:tcPr>
            <w:tcW w:w="2840" w:type="dxa"/>
          </w:tcPr>
          <w:p w14:paraId="288E338F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725CBF34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5F28D7CF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8973E67" w14:textId="778C5F16" w:rsidR="00AD35B6" w:rsidRDefault="00AD35B6" w:rsidP="00AD35B6">
            <w:pPr>
              <w:pStyle w:val="Noter"/>
            </w:pPr>
          </w:p>
        </w:tc>
      </w:tr>
      <w:tr w:rsidR="00AD35B6" w14:paraId="6E1F7B01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4921F2A9" w14:textId="77777777" w:rsidR="00AD35B6" w:rsidRDefault="00AD35B6" w:rsidP="00AD35B6">
            <w:r>
              <w:t>Hvilke ydelser skal prissættes?</w:t>
            </w:r>
          </w:p>
          <w:p w14:paraId="51214FFD" w14:textId="77777777" w:rsidR="00AD35B6" w:rsidRDefault="00AD35B6" w:rsidP="00AD35B6">
            <w:r>
              <w:t>Periodiske ydelser.</w:t>
            </w:r>
          </w:p>
          <w:p w14:paraId="70A98EE1" w14:textId="77777777" w:rsidR="00AD35B6" w:rsidRDefault="00AD35B6" w:rsidP="00AD35B6">
            <w:r>
              <w:t>Enkeltgangsydelser.</w:t>
            </w:r>
          </w:p>
          <w:p w14:paraId="124596CE" w14:textId="6E973A8C" w:rsidR="00AD35B6" w:rsidRPr="004D56A2" w:rsidRDefault="00AD35B6" w:rsidP="00AD35B6">
            <w:r>
              <w:t>Løbende aftræk af enheder.</w:t>
            </w:r>
          </w:p>
        </w:tc>
        <w:tc>
          <w:tcPr>
            <w:tcW w:w="2840" w:type="dxa"/>
          </w:tcPr>
          <w:p w14:paraId="12B7169C" w14:textId="71436D7A" w:rsidR="00AD35B6" w:rsidRDefault="00AD35B6" w:rsidP="00AD35B6"/>
        </w:tc>
        <w:tc>
          <w:tcPr>
            <w:tcW w:w="2551" w:type="dxa"/>
          </w:tcPr>
          <w:p w14:paraId="14EB13E0" w14:textId="70AD2D9D" w:rsidR="00AD35B6" w:rsidRDefault="00AD35B6" w:rsidP="00AD35B6"/>
        </w:tc>
        <w:tc>
          <w:tcPr>
            <w:tcW w:w="2693" w:type="dxa"/>
          </w:tcPr>
          <w:p w14:paraId="47CC764D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7F795E31" w14:textId="3CEC141D" w:rsidR="00AD35B6" w:rsidRDefault="00AD35B6" w:rsidP="00AD35B6">
            <w:pPr>
              <w:pStyle w:val="Noter"/>
            </w:pPr>
          </w:p>
        </w:tc>
      </w:tr>
      <w:tr w:rsidR="00AD35B6" w:rsidRPr="0050002C" w14:paraId="67E5BD97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46E9DDA1" w14:textId="04106393" w:rsidR="00AD35B6" w:rsidRPr="0050002C" w:rsidRDefault="00AD35B6" w:rsidP="00AD35B6">
            <w:pPr>
              <w:pStyle w:val="Overskrift2"/>
            </w:pPr>
            <w:r>
              <w:t>Tid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14E84E58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F124C2E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6C1BF45B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065E3A0D" w14:textId="09E332AE" w:rsidR="00AD35B6" w:rsidRPr="0050002C" w:rsidRDefault="00AD35B6" w:rsidP="00AD35B6"/>
        </w:tc>
      </w:tr>
      <w:tr w:rsidR="00AD35B6" w14:paraId="5CD61A4F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C09395F" w14:textId="77777777" w:rsidR="00AD35B6" w:rsidRDefault="00AD35B6" w:rsidP="00AD35B6">
            <w:r>
              <w:t>Vil der være en implementeringsperiode?</w:t>
            </w:r>
          </w:p>
          <w:p w14:paraId="73A744E3" w14:textId="14075F8E" w:rsidR="00AD35B6" w:rsidRDefault="00AD35B6" w:rsidP="00AD35B6">
            <w:r>
              <w:t>Hvis ja, hvor lang tid?</w:t>
            </w:r>
          </w:p>
        </w:tc>
        <w:tc>
          <w:tcPr>
            <w:tcW w:w="2840" w:type="dxa"/>
          </w:tcPr>
          <w:p w14:paraId="730A9C0B" w14:textId="79F72129" w:rsidR="00AD35B6" w:rsidRDefault="00AD35B6" w:rsidP="00AD35B6"/>
        </w:tc>
        <w:tc>
          <w:tcPr>
            <w:tcW w:w="2551" w:type="dxa"/>
          </w:tcPr>
          <w:p w14:paraId="79113B44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7740BBC7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31030B52" w14:textId="077A3B47" w:rsidR="00AD35B6" w:rsidRDefault="00AD35B6" w:rsidP="00AD35B6">
            <w:pPr>
              <w:pStyle w:val="Noter"/>
            </w:pPr>
          </w:p>
        </w:tc>
      </w:tr>
      <w:tr w:rsidR="00AD35B6" w14:paraId="55804ED9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7BAD53C7" w14:textId="4021489D" w:rsidR="00AD35B6" w:rsidRPr="004D56A2" w:rsidRDefault="00AD35B6" w:rsidP="00AD35B6">
            <w:r>
              <w:t>Hvilke elementer vil indgå i en implementeringsplan?</w:t>
            </w:r>
          </w:p>
        </w:tc>
        <w:tc>
          <w:tcPr>
            <w:tcW w:w="2840" w:type="dxa"/>
          </w:tcPr>
          <w:p w14:paraId="4373F407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52657866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420A4182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5D3480F" w14:textId="0970A8D9" w:rsidR="00AD35B6" w:rsidRDefault="00AD35B6" w:rsidP="00AD35B6">
            <w:pPr>
              <w:pStyle w:val="Noter"/>
            </w:pPr>
          </w:p>
        </w:tc>
      </w:tr>
      <w:tr w:rsidR="00AD35B6" w:rsidRPr="0050002C" w14:paraId="1CDE8784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1FD9467F" w14:textId="77777777" w:rsidR="00AD35B6" w:rsidRPr="0050002C" w:rsidRDefault="00AD35B6" w:rsidP="00AD35B6">
            <w:pPr>
              <w:pStyle w:val="Overskrift2"/>
            </w:pPr>
            <w:r>
              <w:t>Tildelingskriterier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6D722B2F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FEF9AFE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3619D1EC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179727CC" w14:textId="77777777" w:rsidR="00AD35B6" w:rsidRPr="0050002C" w:rsidRDefault="00AD35B6" w:rsidP="00AD35B6"/>
        </w:tc>
      </w:tr>
      <w:tr w:rsidR="00AD35B6" w14:paraId="5B89707A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20019498" w14:textId="77777777" w:rsidR="00AD35B6" w:rsidRDefault="00AD35B6" w:rsidP="00AD35B6">
            <w:pPr>
              <w:pStyle w:val="Noter"/>
            </w:pPr>
            <w:r>
              <w:t>På hvilke områder differentierer markedet sig?</w:t>
            </w:r>
          </w:p>
          <w:p w14:paraId="77AE4330" w14:textId="77777777" w:rsidR="00AD35B6" w:rsidRPr="00902197" w:rsidRDefault="00AD35B6" w:rsidP="00AD35B6">
            <w:pPr>
              <w:pStyle w:val="Noter"/>
            </w:pPr>
            <w:r>
              <w:t>Genbesøg evt. ”Relevante marked”.</w:t>
            </w:r>
          </w:p>
        </w:tc>
        <w:tc>
          <w:tcPr>
            <w:tcW w:w="2840" w:type="dxa"/>
          </w:tcPr>
          <w:p w14:paraId="73547C93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0B3C023A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182E1110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3A5149CF" w14:textId="77777777" w:rsidR="00AD35B6" w:rsidRDefault="00AD35B6" w:rsidP="00AD35B6">
            <w:pPr>
              <w:pStyle w:val="Noter"/>
            </w:pPr>
          </w:p>
        </w:tc>
      </w:tr>
      <w:tr w:rsidR="00AD35B6" w14:paraId="5AB95AA4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42ACCFD6" w14:textId="77777777" w:rsidR="00AD35B6" w:rsidRDefault="00AD35B6" w:rsidP="00AD35B6">
            <w:pPr>
              <w:pStyle w:val="Noter"/>
            </w:pPr>
            <w:r>
              <w:t>Hvad ser aktøren egnet til konkurrenceudsættelse?</w:t>
            </w:r>
          </w:p>
        </w:tc>
        <w:tc>
          <w:tcPr>
            <w:tcW w:w="2840" w:type="dxa"/>
          </w:tcPr>
          <w:p w14:paraId="7AAE2492" w14:textId="77777777" w:rsidR="00AD35B6" w:rsidRDefault="00AD35B6" w:rsidP="00AD35B6"/>
        </w:tc>
        <w:tc>
          <w:tcPr>
            <w:tcW w:w="2551" w:type="dxa"/>
          </w:tcPr>
          <w:p w14:paraId="05BE0175" w14:textId="77777777" w:rsidR="00AD35B6" w:rsidRDefault="00AD35B6" w:rsidP="00AD35B6"/>
        </w:tc>
        <w:tc>
          <w:tcPr>
            <w:tcW w:w="2693" w:type="dxa"/>
          </w:tcPr>
          <w:p w14:paraId="654AA843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7C260C78" w14:textId="77777777" w:rsidR="00AD35B6" w:rsidRDefault="00AD35B6" w:rsidP="00AD35B6">
            <w:pPr>
              <w:pStyle w:val="Noter"/>
            </w:pPr>
          </w:p>
        </w:tc>
      </w:tr>
      <w:tr w:rsidR="00AD35B6" w:rsidRPr="0050002C" w14:paraId="0C87FA3A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2ECDDD01" w14:textId="2F40A45A" w:rsidR="00AD35B6" w:rsidRPr="0050002C" w:rsidRDefault="00AD35B6" w:rsidP="00AD35B6">
            <w:pPr>
              <w:pStyle w:val="Overskrift2"/>
            </w:pPr>
            <w:r w:rsidRPr="004F2037">
              <w:rPr>
                <w:color w:val="92D050"/>
              </w:rPr>
              <w:t>Bæredygtig - generelt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2AA43D4A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9D0161F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2BB2FC27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3E097987" w14:textId="1E7FE64E" w:rsidR="00AD35B6" w:rsidRPr="0050002C" w:rsidRDefault="00AD35B6" w:rsidP="00AD35B6"/>
        </w:tc>
      </w:tr>
      <w:tr w:rsidR="00AD35B6" w14:paraId="2B9CBF09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7972FCD" w14:textId="5118D144" w:rsidR="00AD35B6" w:rsidRDefault="00AD35B6" w:rsidP="00AD35B6">
            <w:r>
              <w:t xml:space="preserve">Hvordan opfatter aktøren generelt sig ift. </w:t>
            </w:r>
            <w:proofErr w:type="spellStart"/>
            <w:r>
              <w:t>SDG’erne</w:t>
            </w:r>
            <w:proofErr w:type="spellEnd"/>
            <w:r>
              <w:t>?</w:t>
            </w:r>
          </w:p>
        </w:tc>
        <w:tc>
          <w:tcPr>
            <w:tcW w:w="2840" w:type="dxa"/>
          </w:tcPr>
          <w:p w14:paraId="5E11B62B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688682A2" w14:textId="2B2722B1" w:rsidR="00AD35B6" w:rsidRDefault="00AD35B6" w:rsidP="00AD35B6"/>
        </w:tc>
        <w:tc>
          <w:tcPr>
            <w:tcW w:w="2693" w:type="dxa"/>
          </w:tcPr>
          <w:p w14:paraId="2E000E19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5CAE73C9" w14:textId="0C803864" w:rsidR="00AD35B6" w:rsidRDefault="00AD35B6" w:rsidP="00AD35B6">
            <w:pPr>
              <w:pStyle w:val="Noter"/>
            </w:pPr>
          </w:p>
        </w:tc>
      </w:tr>
      <w:tr w:rsidR="00AD35B6" w14:paraId="7F26EF1C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37598E04" w14:textId="5D63A3CF" w:rsidR="00AD35B6" w:rsidRDefault="00AD35B6" w:rsidP="00AD35B6">
            <w:r>
              <w:t>Hvilke tiltag har lev. p.t. gang for at udvikle sig en mere bæredygtig retning?</w:t>
            </w:r>
          </w:p>
        </w:tc>
        <w:tc>
          <w:tcPr>
            <w:tcW w:w="2840" w:type="dxa"/>
          </w:tcPr>
          <w:p w14:paraId="01AA0FD1" w14:textId="18C0131B" w:rsidR="00AD35B6" w:rsidRDefault="00AD35B6" w:rsidP="00AD35B6"/>
        </w:tc>
        <w:tc>
          <w:tcPr>
            <w:tcW w:w="2551" w:type="dxa"/>
          </w:tcPr>
          <w:p w14:paraId="742D68AA" w14:textId="77777777" w:rsidR="00AD35B6" w:rsidRDefault="00AD35B6" w:rsidP="00AD35B6">
            <w:pPr>
              <w:pStyle w:val="Noter"/>
              <w:ind w:left="0" w:firstLine="0"/>
            </w:pPr>
          </w:p>
        </w:tc>
        <w:tc>
          <w:tcPr>
            <w:tcW w:w="2693" w:type="dxa"/>
          </w:tcPr>
          <w:p w14:paraId="016A8270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01824F40" w14:textId="5329B0A5" w:rsidR="00AD35B6" w:rsidRDefault="00AD35B6" w:rsidP="00AD35B6">
            <w:pPr>
              <w:pStyle w:val="Noter"/>
            </w:pPr>
          </w:p>
        </w:tc>
      </w:tr>
      <w:tr w:rsidR="00AD35B6" w14:paraId="367ED553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73D54FD7" w14:textId="7D3C7452" w:rsidR="00AD35B6" w:rsidRPr="004D56A2" w:rsidRDefault="00AD35B6" w:rsidP="00AD35B6">
            <w:r>
              <w:t>Er der andre emner ift. SDG, der er tilegnet til innovationsklausul?</w:t>
            </w:r>
          </w:p>
        </w:tc>
        <w:tc>
          <w:tcPr>
            <w:tcW w:w="2840" w:type="dxa"/>
          </w:tcPr>
          <w:p w14:paraId="5964D5A7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0C654CE6" w14:textId="1A849CD3" w:rsidR="00AD35B6" w:rsidRDefault="00AD35B6" w:rsidP="00AD35B6"/>
        </w:tc>
        <w:tc>
          <w:tcPr>
            <w:tcW w:w="2693" w:type="dxa"/>
          </w:tcPr>
          <w:p w14:paraId="0F053AE1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2543D63E" w14:textId="6E1AA3A7" w:rsidR="00AD35B6" w:rsidRDefault="00AD35B6" w:rsidP="00AD35B6">
            <w:pPr>
              <w:pStyle w:val="Noter"/>
            </w:pPr>
          </w:p>
        </w:tc>
      </w:tr>
      <w:tr w:rsidR="00AD35B6" w14:paraId="0B3273E8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7163A90" w14:textId="45EF2FF6" w:rsidR="00AD35B6" w:rsidRPr="007F0373" w:rsidRDefault="00AD35B6" w:rsidP="00AD35B6">
            <w:r>
              <w:t>Beskriv produktion og leverance.</w:t>
            </w:r>
          </w:p>
        </w:tc>
        <w:tc>
          <w:tcPr>
            <w:tcW w:w="2840" w:type="dxa"/>
          </w:tcPr>
          <w:p w14:paraId="0AD19489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53C06AA" w14:textId="296E1848" w:rsidR="00AD35B6" w:rsidRDefault="00AD35B6" w:rsidP="00AD35B6"/>
        </w:tc>
        <w:tc>
          <w:tcPr>
            <w:tcW w:w="2693" w:type="dxa"/>
          </w:tcPr>
          <w:p w14:paraId="4ABDC44B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2D9D6B84" w14:textId="56B07678" w:rsidR="00AD35B6" w:rsidRDefault="00AD35B6" w:rsidP="00AD35B6">
            <w:pPr>
              <w:pStyle w:val="Noter"/>
            </w:pPr>
          </w:p>
        </w:tc>
      </w:tr>
      <w:tr w:rsidR="00AD35B6" w14:paraId="47244EB2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22F1A3F4" w14:textId="1A330DF1" w:rsidR="00AD35B6" w:rsidRPr="007F0373" w:rsidRDefault="00AD35B6" w:rsidP="00AD35B6">
            <w:r>
              <w:t>I hvilket omfang har aktøren ”styr på” kædeansvaret – hvor mange led ud?</w:t>
            </w:r>
          </w:p>
        </w:tc>
        <w:tc>
          <w:tcPr>
            <w:tcW w:w="2840" w:type="dxa"/>
          </w:tcPr>
          <w:p w14:paraId="2B2B8A07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405B05D6" w14:textId="77777777" w:rsidR="00AD35B6" w:rsidRDefault="00AD35B6" w:rsidP="00AD35B6"/>
        </w:tc>
        <w:tc>
          <w:tcPr>
            <w:tcW w:w="2693" w:type="dxa"/>
          </w:tcPr>
          <w:p w14:paraId="7EFBADAB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18426B8A" w14:textId="77777777" w:rsidR="00AD35B6" w:rsidRDefault="00AD35B6" w:rsidP="00AD35B6">
            <w:pPr>
              <w:pStyle w:val="Noter"/>
            </w:pPr>
          </w:p>
        </w:tc>
      </w:tr>
      <w:tr w:rsidR="00AD35B6" w:rsidRPr="0050002C" w14:paraId="21B2C1F9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5EBEFA00" w14:textId="3D4A90B7" w:rsidR="00AD35B6" w:rsidRPr="0050002C" w:rsidRDefault="00AD35B6" w:rsidP="00AD35B6">
            <w:pPr>
              <w:pStyle w:val="Overskrift2"/>
            </w:pPr>
            <w:r w:rsidRPr="004F2037">
              <w:rPr>
                <w:color w:val="92D050"/>
              </w:rPr>
              <w:t>Miljøkriterier - Holdbarhed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5F89C1B7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2D98304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08F3736E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3B5E0A02" w14:textId="6D203DE5" w:rsidR="00AD35B6" w:rsidRPr="0050002C" w:rsidRDefault="00AD35B6" w:rsidP="00AD35B6"/>
        </w:tc>
      </w:tr>
      <w:tr w:rsidR="00AD35B6" w14:paraId="297160D1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1C83FBA" w14:textId="7018FC33" w:rsidR="00AD35B6" w:rsidRPr="00C7588A" w:rsidRDefault="00AD35B6" w:rsidP="00AD35B6">
            <w:r w:rsidRPr="004C76B4">
              <w:t>Funktionelle krav der tillader fleksibil</w:t>
            </w:r>
            <w:r>
              <w:t>i</w:t>
            </w:r>
            <w:r w:rsidRPr="004C76B4">
              <w:t xml:space="preserve">tet </w:t>
            </w:r>
            <w:proofErr w:type="spellStart"/>
            <w:r w:rsidRPr="004C76B4">
              <w:t>ift</w:t>
            </w:r>
            <w:proofErr w:type="spellEnd"/>
            <w:r w:rsidRPr="004C76B4">
              <w:t xml:space="preserve"> materialer og innovation. Relevant for innovationsklausul.</w:t>
            </w:r>
          </w:p>
        </w:tc>
        <w:tc>
          <w:tcPr>
            <w:tcW w:w="2840" w:type="dxa"/>
          </w:tcPr>
          <w:p w14:paraId="5A41AD58" w14:textId="6BBFDF4E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4A3DC97" w14:textId="260B9FB6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59287F15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1B911F7B" w14:textId="7E9FF289" w:rsidR="00AD35B6" w:rsidRDefault="00AD35B6" w:rsidP="00AD35B6">
            <w:pPr>
              <w:pStyle w:val="Noter"/>
            </w:pPr>
          </w:p>
        </w:tc>
      </w:tr>
      <w:tr w:rsidR="00AD35B6" w14:paraId="34FD007F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0DD0E437" w14:textId="746661B0" w:rsidR="00AD35B6" w:rsidRDefault="00AD35B6" w:rsidP="00AD35B6">
            <w:r w:rsidRPr="004C76B4">
              <w:t>Minimumskrav om holdbarhed</w:t>
            </w:r>
            <w:r>
              <w:t>.</w:t>
            </w:r>
          </w:p>
          <w:p w14:paraId="76E61952" w14:textId="77777777" w:rsidR="00AD35B6" w:rsidRPr="004C76B4" w:rsidRDefault="00AD35B6" w:rsidP="00AD35B6"/>
          <w:p w14:paraId="5E9737C5" w14:textId="77777777" w:rsidR="00AD35B6" w:rsidRDefault="00AD35B6" w:rsidP="00AD35B6">
            <w:r w:rsidRPr="004C76B4">
              <w:t>Kan minimumskrav til holdbarhed fungerer? Hvordan kan det dokumenteres?</w:t>
            </w:r>
          </w:p>
          <w:p w14:paraId="7D9BEF10" w14:textId="55C84D91" w:rsidR="00AD35B6" w:rsidRPr="004C76B4" w:rsidRDefault="00AD35B6" w:rsidP="00AD35B6">
            <w:r w:rsidRPr="004C76B4">
              <w:t>Er TCO relevante ift</w:t>
            </w:r>
            <w:r>
              <w:t>.</w:t>
            </w:r>
            <w:r w:rsidRPr="004C76B4">
              <w:t xml:space="preserve"> holdbarhed og funktionelle kriterier?</w:t>
            </w:r>
          </w:p>
        </w:tc>
        <w:tc>
          <w:tcPr>
            <w:tcW w:w="2840" w:type="dxa"/>
          </w:tcPr>
          <w:p w14:paraId="622F4168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49ED11B7" w14:textId="6227A5AC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7AAA00FB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3399F948" w14:textId="01A038A7" w:rsidR="00AD35B6" w:rsidRDefault="00AD35B6" w:rsidP="00AD35B6">
            <w:pPr>
              <w:pStyle w:val="Noter"/>
            </w:pPr>
          </w:p>
        </w:tc>
      </w:tr>
      <w:tr w:rsidR="00AD35B6" w14:paraId="75D336A3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58ECDC3" w14:textId="49B484C5" w:rsidR="00AD35B6" w:rsidRPr="004C76B4" w:rsidRDefault="00AD35B6" w:rsidP="00AD35B6">
            <w:r>
              <w:t>Reparationer/levetidsforlængelse.</w:t>
            </w:r>
          </w:p>
          <w:p w14:paraId="182C6152" w14:textId="77777777" w:rsidR="00AD35B6" w:rsidRPr="004C76B4" w:rsidRDefault="00AD35B6" w:rsidP="00AD35B6"/>
          <w:p w14:paraId="64247113" w14:textId="77777777" w:rsidR="00AD35B6" w:rsidRDefault="00AD35B6" w:rsidP="00AD35B6">
            <w:r w:rsidRPr="004C76B4">
              <w:t>Hvordan vil reparationskrav påvirker prisen?</w:t>
            </w:r>
          </w:p>
          <w:p w14:paraId="0E172273" w14:textId="77777777" w:rsidR="00AD35B6" w:rsidRDefault="00AD35B6" w:rsidP="00AD35B6">
            <w:r w:rsidRPr="004C76B4">
              <w:t>Har I erfaring med reparationskrav?</w:t>
            </w:r>
          </w:p>
          <w:p w14:paraId="6908CA99" w14:textId="1FE778EF" w:rsidR="00AD35B6" w:rsidRPr="004C76B4" w:rsidRDefault="00AD35B6" w:rsidP="00AD35B6">
            <w:r w:rsidRPr="004C76B4">
              <w:t>Er det noget I kan gøre in-house eller med en partner?</w:t>
            </w:r>
          </w:p>
        </w:tc>
        <w:tc>
          <w:tcPr>
            <w:tcW w:w="2840" w:type="dxa"/>
          </w:tcPr>
          <w:p w14:paraId="11512DD8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72587E46" w14:textId="41BD28D6" w:rsidR="00AD35B6" w:rsidRDefault="00AD35B6" w:rsidP="00AD35B6"/>
        </w:tc>
        <w:tc>
          <w:tcPr>
            <w:tcW w:w="2693" w:type="dxa"/>
          </w:tcPr>
          <w:p w14:paraId="52606F93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0BB9E6AD" w14:textId="66F4A4BA" w:rsidR="00AD35B6" w:rsidRDefault="00AD35B6" w:rsidP="00AD35B6">
            <w:pPr>
              <w:pStyle w:val="Noter"/>
            </w:pPr>
          </w:p>
        </w:tc>
      </w:tr>
      <w:tr w:rsidR="00AD35B6" w:rsidRPr="0050002C" w14:paraId="5B1C4CE1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34450626" w14:textId="4EECAAC9" w:rsidR="00AD35B6" w:rsidRPr="0050002C" w:rsidRDefault="00AD35B6" w:rsidP="00AD35B6">
            <w:pPr>
              <w:pStyle w:val="Overskrift2"/>
            </w:pPr>
            <w:r w:rsidRPr="004F2037">
              <w:rPr>
                <w:color w:val="92D050"/>
              </w:rPr>
              <w:t>Miljøkriterier – Spild af levetid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5709ABEE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915B848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16A32DEF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05D86EB8" w14:textId="15E1E88D" w:rsidR="00AD35B6" w:rsidRPr="0050002C" w:rsidRDefault="00AD35B6" w:rsidP="00AD35B6"/>
        </w:tc>
      </w:tr>
      <w:tr w:rsidR="00AD35B6" w14:paraId="721B6E76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7BE2AE1" w14:textId="70AF7BA5" w:rsidR="00AD35B6" w:rsidRPr="000B04DA" w:rsidRDefault="00AD35B6" w:rsidP="00AD35B6">
            <w:r>
              <w:t>Hvordan understøtter aftalens løbetid, at man ikke står med spildt levetid?</w:t>
            </w:r>
          </w:p>
        </w:tc>
        <w:tc>
          <w:tcPr>
            <w:tcW w:w="2840" w:type="dxa"/>
          </w:tcPr>
          <w:p w14:paraId="057FDD19" w14:textId="10D460B4" w:rsidR="00AD35B6" w:rsidRDefault="00AD35B6" w:rsidP="00AD35B6"/>
        </w:tc>
        <w:tc>
          <w:tcPr>
            <w:tcW w:w="2551" w:type="dxa"/>
          </w:tcPr>
          <w:p w14:paraId="1551B604" w14:textId="15CB87B1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03E65F46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4CFC73E" w14:textId="0D25F2F5" w:rsidR="00AD35B6" w:rsidRDefault="00AD35B6" w:rsidP="00AD35B6">
            <w:pPr>
              <w:pStyle w:val="Noter"/>
            </w:pPr>
          </w:p>
        </w:tc>
      </w:tr>
      <w:tr w:rsidR="00AD35B6" w14:paraId="2F917B40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40FE1C6" w14:textId="4A95688A" w:rsidR="00AD35B6" w:rsidRPr="000B04DA" w:rsidRDefault="00AD35B6" w:rsidP="00AD35B6">
            <w:r>
              <w:t>Er der risiko for svind og hvordan forebygges det?</w:t>
            </w:r>
          </w:p>
        </w:tc>
        <w:tc>
          <w:tcPr>
            <w:tcW w:w="2840" w:type="dxa"/>
          </w:tcPr>
          <w:p w14:paraId="50555127" w14:textId="3E8E8D64" w:rsidR="00AD35B6" w:rsidRDefault="00AD35B6" w:rsidP="00AD35B6"/>
        </w:tc>
        <w:tc>
          <w:tcPr>
            <w:tcW w:w="2551" w:type="dxa"/>
          </w:tcPr>
          <w:p w14:paraId="74173868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E831360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19C9874" w14:textId="52310B15" w:rsidR="00AD35B6" w:rsidRDefault="00AD35B6" w:rsidP="00AD35B6">
            <w:pPr>
              <w:pStyle w:val="Noter"/>
            </w:pPr>
          </w:p>
        </w:tc>
      </w:tr>
      <w:tr w:rsidR="00AD35B6" w:rsidRPr="0050002C" w14:paraId="6E1FD223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7B32094F" w14:textId="533ED6D7" w:rsidR="00AD35B6" w:rsidRPr="0050002C" w:rsidRDefault="00AD35B6" w:rsidP="00AD35B6">
            <w:pPr>
              <w:pStyle w:val="Overskrift2"/>
            </w:pPr>
            <w:r w:rsidRPr="004F2037">
              <w:rPr>
                <w:color w:val="92D050"/>
              </w:rPr>
              <w:t>Miljøkriterier - Genanvendelse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499C0B58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26BFB53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02D25897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1316D616" w14:textId="458B0F2F" w:rsidR="00AD35B6" w:rsidRPr="0050002C" w:rsidRDefault="00AD35B6" w:rsidP="00AD35B6"/>
        </w:tc>
      </w:tr>
      <w:tr w:rsidR="00AD35B6" w14:paraId="554038B5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33A493CD" w14:textId="77777777" w:rsidR="00AD35B6" w:rsidRPr="000B04DA" w:rsidRDefault="00AD35B6" w:rsidP="00AD35B6">
            <w:r>
              <w:t>Vil vi/Kunden være OK med at overtage brugte produkter og hvordan kan udtjente produkter på vores kontrakt bruges af andre efterfølgende.</w:t>
            </w:r>
          </w:p>
        </w:tc>
        <w:tc>
          <w:tcPr>
            <w:tcW w:w="2840" w:type="dxa"/>
          </w:tcPr>
          <w:p w14:paraId="4BC6E382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812C95F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73C3FE80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1076F28" w14:textId="77777777" w:rsidR="00AD35B6" w:rsidRDefault="00AD35B6" w:rsidP="00AD35B6">
            <w:pPr>
              <w:pStyle w:val="Noter"/>
            </w:pPr>
          </w:p>
        </w:tc>
      </w:tr>
      <w:tr w:rsidR="00AD35B6" w14:paraId="5AFD54AA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4D63B0F2" w14:textId="60D846FB" w:rsidR="00AD35B6" w:rsidRPr="004C76B4" w:rsidRDefault="00AD35B6" w:rsidP="00AD35B6">
            <w:r>
              <w:t>Miljø-kriterier</w:t>
            </w:r>
          </w:p>
        </w:tc>
        <w:tc>
          <w:tcPr>
            <w:tcW w:w="2840" w:type="dxa"/>
          </w:tcPr>
          <w:p w14:paraId="04880C55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724DD93D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61F30E9E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2F93FA7D" w14:textId="5A9D5C84" w:rsidR="00AD35B6" w:rsidRDefault="00AD35B6" w:rsidP="00AD35B6">
            <w:pPr>
              <w:pStyle w:val="Noter"/>
            </w:pPr>
          </w:p>
        </w:tc>
      </w:tr>
      <w:tr w:rsidR="00AD35B6" w14:paraId="3B97EE4F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73D7A766" w14:textId="77777777" w:rsidR="00AD35B6" w:rsidRDefault="00AD35B6" w:rsidP="00AD35B6">
            <w:r>
              <w:t>Genanvendte materialer.</w:t>
            </w:r>
          </w:p>
          <w:p w14:paraId="333DF8C1" w14:textId="77777777" w:rsidR="00AD35B6" w:rsidRDefault="00AD35B6" w:rsidP="00AD35B6">
            <w:r>
              <w:t>Vi tænker krav for indhold af genanvendte materialer hvor muligt (krav om post-</w:t>
            </w:r>
            <w:proofErr w:type="spellStart"/>
            <w:r>
              <w:t>consumer</w:t>
            </w:r>
            <w:proofErr w:type="spellEnd"/>
            <w:r>
              <w:t xml:space="preserve"> indhold?).</w:t>
            </w:r>
          </w:p>
          <w:p w14:paraId="6B7CD1F6" w14:textId="77777777" w:rsidR="00AD35B6" w:rsidRDefault="00AD35B6" w:rsidP="00AD35B6"/>
          <w:p w14:paraId="2E8FC002" w14:textId="77777777" w:rsidR="00AD35B6" w:rsidRDefault="00AD35B6" w:rsidP="00AD35B6">
            <w:r>
              <w:t>Har I erfaring med genanvendte indhold?</w:t>
            </w:r>
          </w:p>
          <w:p w14:paraId="4D73D0AA" w14:textId="6427E4A5" w:rsidR="00AD35B6" w:rsidRDefault="00AD35B6" w:rsidP="00AD35B6">
            <w:r>
              <w:t>Hvilke typer genanvendte materialer er mest sikre?</w:t>
            </w:r>
          </w:p>
          <w:p w14:paraId="7F688B18" w14:textId="4356BB22" w:rsidR="00AD35B6" w:rsidRDefault="00AD35B6" w:rsidP="00AD35B6">
            <w:r>
              <w:t>Hvilke problemer kan det give?</w:t>
            </w:r>
          </w:p>
        </w:tc>
        <w:tc>
          <w:tcPr>
            <w:tcW w:w="2840" w:type="dxa"/>
          </w:tcPr>
          <w:p w14:paraId="68AD2089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54C61BAF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0C7455B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F20E256" w14:textId="4484AC00" w:rsidR="00AD35B6" w:rsidRDefault="00AD35B6" w:rsidP="00AD35B6">
            <w:pPr>
              <w:pStyle w:val="Noter"/>
            </w:pPr>
          </w:p>
        </w:tc>
      </w:tr>
      <w:tr w:rsidR="00AD35B6" w14:paraId="5C30A6FE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2FCA9A19" w14:textId="77777777" w:rsidR="00AD35B6" w:rsidRDefault="00AD35B6" w:rsidP="00AD35B6">
            <w:r w:rsidRPr="00CB7E26">
              <w:t>Minimumskrav om andel der genanvendes (men skal ikke gå ud over holdbarheden)</w:t>
            </w:r>
            <w:r>
              <w:t>.</w:t>
            </w:r>
          </w:p>
          <w:p w14:paraId="10959531" w14:textId="77777777" w:rsidR="00AD35B6" w:rsidRDefault="00AD35B6" w:rsidP="00AD35B6"/>
          <w:p w14:paraId="053A00FF" w14:textId="77777777" w:rsidR="00AD35B6" w:rsidRDefault="00AD35B6" w:rsidP="00AD35B6">
            <w:r w:rsidRPr="00CB7E26">
              <w:t>Er der muligheder for at designe til nemmere genanvendelse? Hvordan?</w:t>
            </w:r>
          </w:p>
          <w:p w14:paraId="09A6D113" w14:textId="77777777" w:rsidR="00AD35B6" w:rsidRDefault="00AD35B6" w:rsidP="00AD35B6">
            <w:r w:rsidRPr="00CB7E26">
              <w:t>Hvordan kan man sikre at det ikke gå ud over holdbarhed?</w:t>
            </w:r>
          </w:p>
          <w:p w14:paraId="2E4CC61B" w14:textId="77777777" w:rsidR="00AD35B6" w:rsidRDefault="00AD35B6" w:rsidP="00AD35B6">
            <w:r w:rsidRPr="00CB7E26">
              <w:t>Er det noget for en innovat</w:t>
            </w:r>
            <w:r>
              <w:t>i</w:t>
            </w:r>
            <w:r w:rsidRPr="00CB7E26">
              <w:t>onsklausul?</w:t>
            </w:r>
          </w:p>
          <w:p w14:paraId="55CD7699" w14:textId="5E94787A" w:rsidR="00AD35B6" w:rsidRPr="00CB7E26" w:rsidRDefault="00AD35B6" w:rsidP="00AD35B6">
            <w:r w:rsidRPr="00CB7E26">
              <w:t>Hvilke muligheder er der for genanvendelse nu</w:t>
            </w:r>
            <w:r>
              <w:t>?</w:t>
            </w:r>
          </w:p>
        </w:tc>
        <w:tc>
          <w:tcPr>
            <w:tcW w:w="2840" w:type="dxa"/>
          </w:tcPr>
          <w:p w14:paraId="464BA0C7" w14:textId="254FF26A" w:rsidR="00AD35B6" w:rsidRDefault="00AD35B6" w:rsidP="00AD35B6"/>
        </w:tc>
        <w:tc>
          <w:tcPr>
            <w:tcW w:w="2551" w:type="dxa"/>
          </w:tcPr>
          <w:p w14:paraId="5E63B9EC" w14:textId="7DD31169" w:rsidR="00AD35B6" w:rsidRDefault="00AD35B6" w:rsidP="00AD35B6"/>
        </w:tc>
        <w:tc>
          <w:tcPr>
            <w:tcW w:w="2693" w:type="dxa"/>
          </w:tcPr>
          <w:p w14:paraId="469CADBD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6A6C6A23" w14:textId="67BC873A" w:rsidR="00AD35B6" w:rsidRDefault="00AD35B6" w:rsidP="00AD35B6">
            <w:pPr>
              <w:pStyle w:val="Noter"/>
            </w:pPr>
          </w:p>
        </w:tc>
      </w:tr>
      <w:tr w:rsidR="00AD35B6" w14:paraId="6D6019C0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7F93FD72" w14:textId="2DA2BD80" w:rsidR="00AD35B6" w:rsidRPr="00CB7E26" w:rsidRDefault="00AD35B6" w:rsidP="00AD35B6">
            <w:r w:rsidRPr="00CB7E26">
              <w:t xml:space="preserve">Krav om </w:t>
            </w:r>
            <w:proofErr w:type="spellStart"/>
            <w:r w:rsidRPr="00CB7E26">
              <w:t>upcycling</w:t>
            </w:r>
            <w:proofErr w:type="spellEnd"/>
            <w:r w:rsidRPr="00CB7E26">
              <w:t xml:space="preserve"> til brug af </w:t>
            </w:r>
            <w:r>
              <w:t>Kunden</w:t>
            </w:r>
            <w:r w:rsidRPr="00CB7E26">
              <w:t xml:space="preserve"> eller andre </w:t>
            </w:r>
            <w:r>
              <w:t>kunder</w:t>
            </w:r>
            <w:r w:rsidRPr="00CB7E26">
              <w:t xml:space="preserve">. </w:t>
            </w:r>
          </w:p>
          <w:p w14:paraId="303156D6" w14:textId="77777777" w:rsidR="00AD35B6" w:rsidRDefault="00AD35B6" w:rsidP="00AD35B6"/>
          <w:p w14:paraId="518335CA" w14:textId="574C965D" w:rsidR="00AD35B6" w:rsidRPr="00CB7E26" w:rsidRDefault="00AD35B6" w:rsidP="00AD35B6">
            <w:r w:rsidRPr="00CB7E26">
              <w:t>Kunne det være relevant for en innovationsklausul?</w:t>
            </w:r>
          </w:p>
        </w:tc>
        <w:tc>
          <w:tcPr>
            <w:tcW w:w="2840" w:type="dxa"/>
          </w:tcPr>
          <w:p w14:paraId="31B36638" w14:textId="1688858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4A653208" w14:textId="07139D5C" w:rsidR="00AD35B6" w:rsidRDefault="00AD35B6" w:rsidP="00AD35B6"/>
        </w:tc>
        <w:tc>
          <w:tcPr>
            <w:tcW w:w="2693" w:type="dxa"/>
          </w:tcPr>
          <w:p w14:paraId="42C1CF0C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74AEB4EF" w14:textId="03C1F432" w:rsidR="00AD35B6" w:rsidRDefault="00AD35B6" w:rsidP="00AD35B6">
            <w:pPr>
              <w:pStyle w:val="Noter"/>
            </w:pPr>
          </w:p>
        </w:tc>
      </w:tr>
      <w:tr w:rsidR="00AD35B6" w:rsidRPr="0050002C" w14:paraId="012562F3" w14:textId="77777777" w:rsidTr="00AD35B6">
        <w:tc>
          <w:tcPr>
            <w:tcW w:w="4385" w:type="dxa"/>
            <w:shd w:val="clear" w:color="auto" w:fill="D9D9D9" w:themeFill="background1" w:themeFillShade="D9"/>
          </w:tcPr>
          <w:p w14:paraId="6E893853" w14:textId="179586C9" w:rsidR="00AD35B6" w:rsidRPr="0050002C" w:rsidRDefault="00AD35B6" w:rsidP="00AD35B6">
            <w:pPr>
              <w:pStyle w:val="Overskrift2"/>
            </w:pPr>
            <w:r w:rsidRPr="004F2037">
              <w:rPr>
                <w:color w:val="92D050"/>
              </w:rPr>
              <w:t>Miljøkriterier – [</w:t>
            </w:r>
            <w:commentRangeStart w:id="5"/>
            <w:r w:rsidRPr="004F2037">
              <w:rPr>
                <w:color w:val="92D050"/>
              </w:rPr>
              <w:t>Ydelsesspecifik</w:t>
            </w:r>
            <w:commentRangeEnd w:id="5"/>
            <w:r w:rsidRPr="004F2037">
              <w:rPr>
                <w:rStyle w:val="Kommentarhenvisning"/>
                <w:rFonts w:cs="Times New Roman"/>
                <w:b w:val="0"/>
                <w:bCs w:val="0"/>
                <w:iCs w:val="0"/>
                <w:color w:val="92D050"/>
              </w:rPr>
              <w:commentReference w:id="5"/>
            </w:r>
            <w:r w:rsidRPr="004F2037">
              <w:rPr>
                <w:color w:val="92D050"/>
              </w:rPr>
              <w:t>]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2142BD31" w14:textId="77777777" w:rsidR="00AD35B6" w:rsidRPr="0050002C" w:rsidRDefault="00AD35B6" w:rsidP="00AD35B6">
            <w:pPr>
              <w:pStyle w:val="Noter"/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60D027" w14:textId="77777777" w:rsidR="00AD35B6" w:rsidRPr="0050002C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0BE6F844" w14:textId="77777777" w:rsidR="00AD35B6" w:rsidRPr="0050002C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551E295B" w14:textId="2030D1A2" w:rsidR="00AD35B6" w:rsidRPr="0050002C" w:rsidRDefault="00AD35B6" w:rsidP="00AD35B6"/>
        </w:tc>
      </w:tr>
      <w:tr w:rsidR="00AD35B6" w14:paraId="05C75D4F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14DD74DA" w14:textId="4E32F13B" w:rsidR="00AD35B6" w:rsidRDefault="00AD35B6" w:rsidP="00AD35B6">
            <w:r>
              <w:t>I hvilket omfang har I miljømærker?</w:t>
            </w:r>
          </w:p>
          <w:p w14:paraId="0ED88F0A" w14:textId="77777777" w:rsidR="00AD35B6" w:rsidRDefault="00AD35B6" w:rsidP="00AD35B6"/>
          <w:p w14:paraId="24F41CD2" w14:textId="541AA480" w:rsidR="00AD35B6" w:rsidRPr="0098447B" w:rsidRDefault="00AD35B6" w:rsidP="00AD35B6">
            <w:pPr>
              <w:rPr>
                <w:i/>
                <w:iCs/>
              </w:rPr>
            </w:pPr>
            <w:r w:rsidRPr="0098447B">
              <w:rPr>
                <w:i/>
                <w:iCs/>
              </w:rPr>
              <w:t xml:space="preserve">Kan man være mere ambitiøse en minimumskrav for </w:t>
            </w:r>
            <w:r>
              <w:rPr>
                <w:i/>
                <w:iCs/>
              </w:rPr>
              <w:t>miljømærkning</w:t>
            </w:r>
            <w:r w:rsidRPr="0098447B">
              <w:rPr>
                <w:i/>
                <w:iCs/>
              </w:rPr>
              <w:t xml:space="preserve"> – hvor mange point </w:t>
            </w:r>
            <w:proofErr w:type="spellStart"/>
            <w:r w:rsidRPr="0098447B">
              <w:rPr>
                <w:i/>
                <w:iCs/>
              </w:rPr>
              <w:t>ifm</w:t>
            </w:r>
            <w:proofErr w:type="spellEnd"/>
            <w:r w:rsidRPr="0098447B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98447B">
              <w:rPr>
                <w:i/>
                <w:iCs/>
              </w:rPr>
              <w:t>tildelingen (samme baseline)?</w:t>
            </w:r>
          </w:p>
          <w:p w14:paraId="440261E1" w14:textId="77777777" w:rsidR="00AD35B6" w:rsidRDefault="00AD35B6" w:rsidP="00AD35B6"/>
          <w:p w14:paraId="42945DCD" w14:textId="2ACF0122" w:rsidR="00AD35B6" w:rsidRPr="00902197" w:rsidRDefault="00AD35B6" w:rsidP="00AD35B6">
            <w:pPr>
              <w:rPr>
                <w:i/>
                <w:iCs/>
              </w:rPr>
            </w:pPr>
            <w:r>
              <w:rPr>
                <w:i/>
                <w:iCs/>
              </w:rPr>
              <w:t>Innovation: Kan vi stille krav ift. opdateret mærkning?</w:t>
            </w:r>
          </w:p>
        </w:tc>
        <w:tc>
          <w:tcPr>
            <w:tcW w:w="2840" w:type="dxa"/>
          </w:tcPr>
          <w:p w14:paraId="50DF649A" w14:textId="0F1A6B02" w:rsidR="00AD35B6" w:rsidRDefault="00AD35B6" w:rsidP="00AD35B6"/>
        </w:tc>
        <w:tc>
          <w:tcPr>
            <w:tcW w:w="2551" w:type="dxa"/>
          </w:tcPr>
          <w:p w14:paraId="25234DB3" w14:textId="0E773AE0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CBEAD1E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56689921" w14:textId="36CEF5F6" w:rsidR="00AD35B6" w:rsidRDefault="00AD35B6" w:rsidP="00AD35B6">
            <w:pPr>
              <w:pStyle w:val="Noter"/>
            </w:pPr>
          </w:p>
        </w:tc>
      </w:tr>
      <w:tr w:rsidR="00AD35B6" w14:paraId="65FF35E7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1251C46B" w14:textId="32FFE044" w:rsidR="00AD35B6" w:rsidRPr="00FD4D22" w:rsidRDefault="00AD35B6" w:rsidP="00AD35B6">
            <w:r>
              <w:t>[Kriterier]</w:t>
            </w:r>
          </w:p>
        </w:tc>
        <w:tc>
          <w:tcPr>
            <w:tcW w:w="2840" w:type="dxa"/>
          </w:tcPr>
          <w:p w14:paraId="65E902EE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3722436F" w14:textId="4311F1FB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0D6817AC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3881C8C0" w14:textId="7A042E10" w:rsidR="00AD35B6" w:rsidRDefault="00AD35B6" w:rsidP="00AD35B6">
            <w:pPr>
              <w:pStyle w:val="Noter"/>
            </w:pPr>
          </w:p>
        </w:tc>
      </w:tr>
      <w:tr w:rsidR="00AD35B6" w14:paraId="04A071E2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0AC3DC0D" w14:textId="4BF00400" w:rsidR="00AD35B6" w:rsidRPr="00FD4D22" w:rsidRDefault="00AD35B6" w:rsidP="00AD35B6">
            <w:r w:rsidRPr="009E2D1B">
              <w:lastRenderedPageBreak/>
              <w:t>[Kriterier]</w:t>
            </w:r>
          </w:p>
        </w:tc>
        <w:tc>
          <w:tcPr>
            <w:tcW w:w="2840" w:type="dxa"/>
          </w:tcPr>
          <w:p w14:paraId="16DD9F3D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4F32A9B2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84C623A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65A4F6E4" w14:textId="6D60DEB3" w:rsidR="00AD35B6" w:rsidRDefault="00AD35B6" w:rsidP="00AD35B6">
            <w:pPr>
              <w:pStyle w:val="Noter"/>
            </w:pPr>
          </w:p>
        </w:tc>
      </w:tr>
      <w:tr w:rsidR="00AD35B6" w14:paraId="529DEF52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1A3D918B" w14:textId="25F37D17" w:rsidR="00AD35B6" w:rsidRPr="00FD4D22" w:rsidRDefault="00AD35B6" w:rsidP="00AD35B6">
            <w:r w:rsidRPr="009E2D1B">
              <w:t>[Kriterier]</w:t>
            </w:r>
          </w:p>
        </w:tc>
        <w:tc>
          <w:tcPr>
            <w:tcW w:w="2840" w:type="dxa"/>
          </w:tcPr>
          <w:p w14:paraId="47053BF1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ED95A1A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5AF44EC3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63627135" w14:textId="656125CE" w:rsidR="00AD35B6" w:rsidRDefault="00AD35B6" w:rsidP="00AD35B6">
            <w:pPr>
              <w:pStyle w:val="Noter"/>
            </w:pPr>
          </w:p>
        </w:tc>
      </w:tr>
      <w:tr w:rsidR="00AD35B6" w14:paraId="6CB7AFB5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  <w:shd w:val="clear" w:color="auto" w:fill="D9D9D9" w:themeFill="background1" w:themeFillShade="D9"/>
          </w:tcPr>
          <w:p w14:paraId="64B9FB19" w14:textId="137897FE" w:rsidR="00AD35B6" w:rsidRPr="00B850E4" w:rsidRDefault="00AD35B6" w:rsidP="00AD35B6">
            <w:pPr>
              <w:pStyle w:val="Overskrift2"/>
            </w:pPr>
            <w:proofErr w:type="spellStart"/>
            <w:r w:rsidRPr="00B850E4">
              <w:t>Opfølgende</w:t>
            </w:r>
            <w:proofErr w:type="spellEnd"/>
            <w:r w:rsidRPr="00B850E4">
              <w:t xml:space="preserve"> markedsdialog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4DE2D1BC" w14:textId="77777777" w:rsidR="00AD35B6" w:rsidRDefault="00AD35B6" w:rsidP="00AD35B6"/>
        </w:tc>
        <w:tc>
          <w:tcPr>
            <w:tcW w:w="2551" w:type="dxa"/>
            <w:shd w:val="clear" w:color="auto" w:fill="D9D9D9" w:themeFill="background1" w:themeFillShade="D9"/>
          </w:tcPr>
          <w:p w14:paraId="11950978" w14:textId="77777777" w:rsidR="00AD35B6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3088483A" w14:textId="77777777" w:rsidR="00AD35B6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0F5C8DC6" w14:textId="57A35888" w:rsidR="00AD35B6" w:rsidRDefault="00AD35B6" w:rsidP="00AD35B6"/>
        </w:tc>
      </w:tr>
      <w:tr w:rsidR="00AD35B6" w14:paraId="1073B1CF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5DDC973B" w14:textId="57C39614" w:rsidR="00AD35B6" w:rsidRDefault="00AD35B6" w:rsidP="00AD35B6">
            <w:r>
              <w:t>Dato</w:t>
            </w:r>
          </w:p>
        </w:tc>
        <w:tc>
          <w:tcPr>
            <w:tcW w:w="2840" w:type="dxa"/>
          </w:tcPr>
          <w:p w14:paraId="72A2A299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6444C48F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129F1DBA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4D780564" w14:textId="7747A558" w:rsidR="00AD35B6" w:rsidRDefault="00AD35B6" w:rsidP="00AD35B6">
            <w:pPr>
              <w:pStyle w:val="Noter"/>
            </w:pPr>
          </w:p>
        </w:tc>
      </w:tr>
      <w:tr w:rsidR="00AD35B6" w14:paraId="21CAE161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41791BEE" w14:textId="6D702163" w:rsidR="00AD35B6" w:rsidRDefault="00AD35B6" w:rsidP="00AD35B6">
            <w:r>
              <w:t>[Spørgsmål]</w:t>
            </w:r>
          </w:p>
        </w:tc>
        <w:tc>
          <w:tcPr>
            <w:tcW w:w="2840" w:type="dxa"/>
          </w:tcPr>
          <w:p w14:paraId="5E31491C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23CE943C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B72ED52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3A246887" w14:textId="7D442CAD" w:rsidR="00AD35B6" w:rsidRDefault="00AD35B6" w:rsidP="00AD35B6">
            <w:pPr>
              <w:pStyle w:val="Noter"/>
            </w:pPr>
          </w:p>
        </w:tc>
      </w:tr>
      <w:tr w:rsidR="00AD35B6" w14:paraId="7D777C85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  <w:shd w:val="clear" w:color="auto" w:fill="D9D9D9" w:themeFill="background1" w:themeFillShade="D9"/>
          </w:tcPr>
          <w:p w14:paraId="3308EB76" w14:textId="77777777" w:rsidR="00AD35B6" w:rsidRPr="00B850E4" w:rsidRDefault="00AD35B6" w:rsidP="00AD35B6">
            <w:pPr>
              <w:pStyle w:val="Overskrift2"/>
            </w:pPr>
            <w:proofErr w:type="spellStart"/>
            <w:r w:rsidRPr="00B850E4">
              <w:t>Opfølgende</w:t>
            </w:r>
            <w:proofErr w:type="spellEnd"/>
            <w:r w:rsidRPr="00B850E4">
              <w:t xml:space="preserve"> markedsdialog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783DC9BB" w14:textId="77777777" w:rsidR="00AD35B6" w:rsidRDefault="00AD35B6" w:rsidP="00AD35B6"/>
        </w:tc>
        <w:tc>
          <w:tcPr>
            <w:tcW w:w="2551" w:type="dxa"/>
            <w:shd w:val="clear" w:color="auto" w:fill="D9D9D9" w:themeFill="background1" w:themeFillShade="D9"/>
          </w:tcPr>
          <w:p w14:paraId="75711027" w14:textId="77777777" w:rsidR="00AD35B6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087CB4DA" w14:textId="77777777" w:rsidR="00AD35B6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5B5F98D8" w14:textId="43074206" w:rsidR="00AD35B6" w:rsidRDefault="00AD35B6" w:rsidP="00AD35B6"/>
        </w:tc>
      </w:tr>
      <w:tr w:rsidR="00AD35B6" w14:paraId="2CEBB0B6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BF0E34A" w14:textId="77777777" w:rsidR="00AD35B6" w:rsidRDefault="00AD35B6" w:rsidP="00AD35B6">
            <w:r>
              <w:t>Dato</w:t>
            </w:r>
          </w:p>
        </w:tc>
        <w:tc>
          <w:tcPr>
            <w:tcW w:w="2840" w:type="dxa"/>
          </w:tcPr>
          <w:p w14:paraId="134C7A28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77F71623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3ED8C158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2ACA45FC" w14:textId="3332CC6A" w:rsidR="00AD35B6" w:rsidRDefault="00AD35B6" w:rsidP="00AD35B6">
            <w:pPr>
              <w:pStyle w:val="Noter"/>
            </w:pPr>
          </w:p>
        </w:tc>
      </w:tr>
      <w:tr w:rsidR="00AD35B6" w14:paraId="738C1CD7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68E6F9A0" w14:textId="77777777" w:rsidR="00AD35B6" w:rsidRDefault="00AD35B6" w:rsidP="00AD35B6">
            <w:r>
              <w:t>[Spørgsmål]</w:t>
            </w:r>
          </w:p>
        </w:tc>
        <w:tc>
          <w:tcPr>
            <w:tcW w:w="2840" w:type="dxa"/>
          </w:tcPr>
          <w:p w14:paraId="00036238" w14:textId="77777777" w:rsidR="00AD35B6" w:rsidRDefault="00AD35B6" w:rsidP="00AD35B6">
            <w:pPr>
              <w:pStyle w:val="Noter"/>
            </w:pPr>
          </w:p>
        </w:tc>
        <w:tc>
          <w:tcPr>
            <w:tcW w:w="2551" w:type="dxa"/>
          </w:tcPr>
          <w:p w14:paraId="1CDBB1D2" w14:textId="77777777" w:rsidR="00AD35B6" w:rsidRDefault="00AD35B6" w:rsidP="00AD35B6">
            <w:pPr>
              <w:pStyle w:val="Noter"/>
            </w:pPr>
          </w:p>
        </w:tc>
        <w:tc>
          <w:tcPr>
            <w:tcW w:w="2693" w:type="dxa"/>
          </w:tcPr>
          <w:p w14:paraId="2EC62352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76494294" w14:textId="1C7E27B6" w:rsidR="00AD35B6" w:rsidRDefault="00AD35B6" w:rsidP="00AD35B6">
            <w:pPr>
              <w:pStyle w:val="Noter"/>
            </w:pPr>
          </w:p>
        </w:tc>
      </w:tr>
      <w:tr w:rsidR="00AD35B6" w14:paraId="6821B006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  <w:shd w:val="clear" w:color="auto" w:fill="D9D9D9" w:themeFill="background1" w:themeFillShade="D9"/>
          </w:tcPr>
          <w:p w14:paraId="13E53C96" w14:textId="432873A9" w:rsidR="00AD35B6" w:rsidRPr="00B850E4" w:rsidRDefault="00AD35B6" w:rsidP="00AD35B6">
            <w:pPr>
              <w:pStyle w:val="Overskrift2"/>
            </w:pPr>
            <w:r>
              <w:t>Opsamling/diverse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5C51F579" w14:textId="77777777" w:rsidR="00AD35B6" w:rsidRDefault="00AD35B6" w:rsidP="00AD35B6"/>
        </w:tc>
        <w:tc>
          <w:tcPr>
            <w:tcW w:w="2551" w:type="dxa"/>
            <w:shd w:val="clear" w:color="auto" w:fill="D9D9D9" w:themeFill="background1" w:themeFillShade="D9"/>
          </w:tcPr>
          <w:p w14:paraId="4F42F886" w14:textId="77777777" w:rsidR="00AD35B6" w:rsidRDefault="00AD35B6" w:rsidP="00AD35B6"/>
        </w:tc>
        <w:tc>
          <w:tcPr>
            <w:tcW w:w="2693" w:type="dxa"/>
            <w:shd w:val="clear" w:color="auto" w:fill="D9D9D9" w:themeFill="background1" w:themeFillShade="D9"/>
          </w:tcPr>
          <w:p w14:paraId="4B267813" w14:textId="77777777" w:rsidR="00AD35B6" w:rsidRDefault="00AD35B6" w:rsidP="00AD35B6"/>
        </w:tc>
        <w:tc>
          <w:tcPr>
            <w:tcW w:w="2913" w:type="dxa"/>
            <w:shd w:val="clear" w:color="auto" w:fill="D9D9D9" w:themeFill="background1" w:themeFillShade="D9"/>
          </w:tcPr>
          <w:p w14:paraId="10961148" w14:textId="0245CF18" w:rsidR="00AD35B6" w:rsidRDefault="00AD35B6" w:rsidP="00AD35B6"/>
        </w:tc>
      </w:tr>
      <w:tr w:rsidR="00AD35B6" w14:paraId="7F531747" w14:textId="77777777" w:rsidTr="00AD35B6">
        <w:tblPrEx>
          <w:tblCellMar>
            <w:left w:w="108" w:type="dxa"/>
            <w:right w:w="108" w:type="dxa"/>
          </w:tblCellMar>
        </w:tblPrEx>
        <w:tc>
          <w:tcPr>
            <w:tcW w:w="4385" w:type="dxa"/>
          </w:tcPr>
          <w:p w14:paraId="2069E7C2" w14:textId="77777777" w:rsidR="00AD35B6" w:rsidRDefault="00AD35B6" w:rsidP="00AD35B6">
            <w:r>
              <w:t>Fritekstfelt.</w:t>
            </w:r>
          </w:p>
          <w:p w14:paraId="281994A4" w14:textId="77777777" w:rsidR="00AD35B6" w:rsidRDefault="00AD35B6" w:rsidP="00AD35B6"/>
          <w:p w14:paraId="6F6AD136" w14:textId="53CC9E54" w:rsidR="00AD35B6" w:rsidRDefault="00AD35B6" w:rsidP="00AD35B6">
            <w:r>
              <w:t>Overvej om nogle noter skal op som nye emner eller supplerende spørgsmål, som skal høres på tværs</w:t>
            </w:r>
          </w:p>
        </w:tc>
        <w:tc>
          <w:tcPr>
            <w:tcW w:w="2840" w:type="dxa"/>
          </w:tcPr>
          <w:p w14:paraId="6FE8E832" w14:textId="7A698466" w:rsidR="00AD35B6" w:rsidRDefault="00AD35B6" w:rsidP="00AD35B6"/>
        </w:tc>
        <w:tc>
          <w:tcPr>
            <w:tcW w:w="2551" w:type="dxa"/>
          </w:tcPr>
          <w:p w14:paraId="5520AF70" w14:textId="66D09306" w:rsidR="00AD35B6" w:rsidRDefault="00AD35B6" w:rsidP="00AD35B6"/>
        </w:tc>
        <w:tc>
          <w:tcPr>
            <w:tcW w:w="2693" w:type="dxa"/>
          </w:tcPr>
          <w:p w14:paraId="37232086" w14:textId="77777777" w:rsidR="00AD35B6" w:rsidRDefault="00AD35B6" w:rsidP="00AD35B6">
            <w:pPr>
              <w:pStyle w:val="Noter"/>
            </w:pPr>
          </w:p>
        </w:tc>
        <w:tc>
          <w:tcPr>
            <w:tcW w:w="2913" w:type="dxa"/>
          </w:tcPr>
          <w:p w14:paraId="64FE0001" w14:textId="1DD95F20" w:rsidR="00AD35B6" w:rsidRDefault="00AD35B6" w:rsidP="00AD35B6">
            <w:pPr>
              <w:pStyle w:val="Noter"/>
            </w:pPr>
          </w:p>
        </w:tc>
      </w:tr>
    </w:tbl>
    <w:p w14:paraId="76FDB6DD" w14:textId="4AB0E50A" w:rsidR="00071AF7" w:rsidRDefault="00071AF7" w:rsidP="00FD4D22"/>
    <w:p w14:paraId="7F4F8646" w14:textId="1A109274" w:rsidR="005201A5" w:rsidRDefault="005201A5" w:rsidP="00FD4D22"/>
    <w:p w14:paraId="08CF2E28" w14:textId="77777777" w:rsidR="005201A5" w:rsidRPr="00071AF7" w:rsidRDefault="005201A5" w:rsidP="00FD4D22"/>
    <w:sectPr w:rsidR="005201A5" w:rsidRPr="00071AF7" w:rsidSect="004B67A9">
      <w:pgSz w:w="16838" w:h="11906" w:orient="landscape" w:code="9"/>
      <w:pgMar w:top="709" w:right="663" w:bottom="1191" w:left="907" w:header="356" w:footer="454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Jakob Svendsen" w:date="2021-02-02T09:06:00Z" w:initials="JS">
    <w:p w14:paraId="3C76FC11" w14:textId="77777777" w:rsidR="004F2037" w:rsidRDefault="004F2037" w:rsidP="004F2037">
      <w:pPr>
        <w:pStyle w:val="Kommentartekst"/>
      </w:pPr>
      <w:r>
        <w:rPr>
          <w:rStyle w:val="Kommentarhenvisning"/>
        </w:rPr>
        <w:annotationRef/>
      </w:r>
      <w:r>
        <w:t xml:space="preserve">Denne præsentation er til internt brug og er tiltænkt mundtlig oplæsning </w:t>
      </w:r>
      <w:proofErr w:type="spellStart"/>
      <w:r>
        <w:t>ifm</w:t>
      </w:r>
      <w:proofErr w:type="spellEnd"/>
      <w:r>
        <w:t>. markedsdialogen.</w:t>
      </w:r>
    </w:p>
    <w:p w14:paraId="3BB0F5E9" w14:textId="77777777" w:rsidR="004F2037" w:rsidRDefault="004F2037" w:rsidP="004F2037">
      <w:pPr>
        <w:pStyle w:val="Kommentartekst"/>
      </w:pPr>
    </w:p>
    <w:p w14:paraId="5BC11CC3" w14:textId="0ED6CE67" w:rsidR="004F2037" w:rsidRDefault="004F2037" w:rsidP="004F2037">
      <w:pPr>
        <w:pStyle w:val="Kommentartekst"/>
      </w:pPr>
      <w:r>
        <w:t>Skemaet er i sin helhed ikke tænkt til deling med aktørerne.</w:t>
      </w:r>
    </w:p>
  </w:comment>
  <w:comment w:id="3" w:author="Jakob Svendsen [2]" w:date="2020-11-17T13:22:00Z" w:initials="JS">
    <w:p w14:paraId="6DE6FD2E" w14:textId="08553F28" w:rsidR="00EE3793" w:rsidRDefault="00EE3793" w:rsidP="004F2037">
      <w:pPr>
        <w:pStyle w:val="Kommentartekst"/>
      </w:pPr>
      <w:r>
        <w:rPr>
          <w:rStyle w:val="Kommentarhenvisning"/>
        </w:rPr>
        <w:annotationRef/>
      </w:r>
      <w:r>
        <w:t>Her beskrives nogle rammer, som de umiddelbart er ”fastlagt”, herunder (gerne) nedenstående.</w:t>
      </w:r>
    </w:p>
    <w:p w14:paraId="0F037D90" w14:textId="2E857B20" w:rsidR="000B42AA" w:rsidRDefault="000B42AA" w:rsidP="00EE3793">
      <w:r>
        <w:t>Så meget som muligt.</w:t>
      </w:r>
    </w:p>
  </w:comment>
  <w:comment w:id="4" w:author="Jakob Svendsen [2]" w:date="2021-02-08T08:47:00Z" w:initials="JS">
    <w:p w14:paraId="1B51B827" w14:textId="77777777" w:rsidR="004A0726" w:rsidRDefault="004A0726">
      <w:pPr>
        <w:pStyle w:val="Kommentartekst"/>
      </w:pPr>
      <w:r>
        <w:rPr>
          <w:rStyle w:val="Kommentarhenvisning"/>
        </w:rPr>
        <w:annotationRef/>
      </w:r>
      <w:r>
        <w:t xml:space="preserve">Rammeaftale/kontrakt </w:t>
      </w:r>
      <w:r w:rsidRPr="004A0726">
        <w:t>á X års varighed inklusive optioner/forlængelser</w:t>
      </w:r>
      <w:r>
        <w:t>.</w:t>
      </w:r>
    </w:p>
    <w:p w14:paraId="42D2F39D" w14:textId="77777777" w:rsidR="004A0726" w:rsidRDefault="004A0726">
      <w:pPr>
        <w:pStyle w:val="Kommentartekst"/>
      </w:pPr>
    </w:p>
    <w:p w14:paraId="02B0A53C" w14:textId="13171F74" w:rsidR="004A0726" w:rsidRDefault="00491943">
      <w:pPr>
        <w:pStyle w:val="Kommentartekst"/>
      </w:pPr>
      <w:r>
        <w:t xml:space="preserve">Rammeaftale/kontrakt </w:t>
      </w:r>
      <w:r w:rsidRPr="004A0726">
        <w:t xml:space="preserve">á X års varighed </w:t>
      </w:r>
      <w:r>
        <w:t>(i kombination med optioner/forlængelser).</w:t>
      </w:r>
    </w:p>
  </w:comment>
  <w:comment w:id="5" w:author="Jakob Svendsen [2]" w:date="2020-11-17T13:40:00Z" w:initials="JS">
    <w:p w14:paraId="49196D05" w14:textId="77777777" w:rsidR="00AD35B6" w:rsidRDefault="00AD35B6">
      <w:pPr>
        <w:pStyle w:val="Kommentartekst"/>
      </w:pPr>
      <w:r>
        <w:rPr>
          <w:rStyle w:val="Kommentarhenvisning"/>
        </w:rPr>
        <w:annotationRef/>
      </w:r>
      <w:r>
        <w:t>Transport.</w:t>
      </w:r>
    </w:p>
    <w:p w14:paraId="5E60799A" w14:textId="7130905D" w:rsidR="00AD35B6" w:rsidRDefault="00AD35B6">
      <w:pPr>
        <w:pStyle w:val="Kommentartekst"/>
      </w:pPr>
      <w:r>
        <w:t>Miljømærker.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C11CC3" w15:done="0"/>
  <w15:commentEx w15:paraId="0F037D90" w15:done="0"/>
  <w15:commentEx w15:paraId="02B0A53C" w15:done="0"/>
  <w15:commentEx w15:paraId="5E6079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39478" w16cex:dateUtc="2021-02-02T08:06:00Z"/>
  <w16cex:commentExtensible w16cex:durableId="23CB7909" w16cex:dateUtc="2021-02-08T0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C11CC3" w16cid:durableId="23C39478"/>
  <w16cid:commentId w16cid:paraId="0F037D90" w16cid:durableId="235E4D30"/>
  <w16cid:commentId w16cid:paraId="02B0A53C" w16cid:durableId="23CB7909"/>
  <w16cid:commentId w16cid:paraId="5E60799A" w16cid:durableId="235E51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7B067" w14:textId="77777777" w:rsidR="00D45113" w:rsidRDefault="00D45113" w:rsidP="00FD4D22">
      <w:r>
        <w:separator/>
      </w:r>
    </w:p>
  </w:endnote>
  <w:endnote w:type="continuationSeparator" w:id="0">
    <w:p w14:paraId="57865A09" w14:textId="77777777" w:rsidR="00D45113" w:rsidRDefault="00D45113" w:rsidP="00FD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01A0B" w14:textId="77777777" w:rsidR="008E3CB1" w:rsidRDefault="008E3CB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719F" w14:textId="19241158" w:rsidR="003263EB" w:rsidRPr="00065712" w:rsidRDefault="00AD35B6" w:rsidP="00FD4D22">
    <w:pPr>
      <w:pStyle w:val="Footer-NotIndent"/>
    </w:pPr>
    <w:r>
      <w:fldChar w:fldCharType="begin"/>
    </w:r>
    <w:r>
      <w:instrText xml:space="preserve"> REF  bmkFldtx2OptionalFooter </w:instrText>
    </w:r>
    <w:r>
      <w:fldChar w:fldCharType="separate"/>
    </w:r>
    <w:r w:rsidR="004B67A9">
      <w:rPr>
        <w:lang w:val="en-US"/>
      </w:rPr>
      <w:t>Error! Reference source not found.</w:t>
    </w:r>
    <w:r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B64E" w14:textId="7BCCFFFD" w:rsidR="003263EB" w:rsidRDefault="008E3CB1" w:rsidP="00FD4D22">
    <w:pPr>
      <w:pStyle w:val="Sidefod"/>
    </w:pPr>
    <w:bookmarkStart w:id="1" w:name="_GoBack"/>
    <w:bookmarkEnd w:id="1"/>
    <w:r>
      <w:rPr>
        <w:noProof/>
      </w:rPr>
      <mc:AlternateContent>
        <mc:Choice Requires="wps">
          <w:drawing>
            <wp:anchor distT="0" distB="0" distL="114300" distR="114300" simplePos="0" relativeHeight="251665151" behindDoc="0" locked="0" layoutInCell="1" allowOverlap="1" wp14:anchorId="02859775" wp14:editId="5E4CCD23">
              <wp:simplePos x="0" y="0"/>
              <wp:positionH relativeFrom="column">
                <wp:posOffset>-3810</wp:posOffset>
              </wp:positionH>
              <wp:positionV relativeFrom="paragraph">
                <wp:posOffset>-792480</wp:posOffset>
              </wp:positionV>
              <wp:extent cx="2943225" cy="381000"/>
              <wp:effectExtent l="0" t="0" r="9525" b="0"/>
              <wp:wrapNone/>
              <wp:docPr id="4" name="Tekstfel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3225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08D288" w14:textId="10302CAA" w:rsidR="008E3CB1" w:rsidRDefault="008E3CB1" w:rsidP="008E3CB1">
                          <w:pPr>
                            <w:pStyle w:val="Sidehoved"/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ab/>
                            <w:t xml:space="preserve">           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 xml:space="preserve">Miljøstyrelsens </w:t>
                          </w:r>
                          <w:r w:rsidRPr="008E76B1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Rejsehold for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14:paraId="3579B66E" w14:textId="0582EE9E" w:rsidR="008E3CB1" w:rsidRDefault="008E3CB1" w:rsidP="008E3CB1">
                          <w:pPr>
                            <w:pStyle w:val="Sidehoved"/>
                            <w:jc w:val="center"/>
                          </w:pPr>
                          <w:r w:rsidRPr="008E76B1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Grønne og Cirkulære Offentlige Indkøb,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859775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style="position:absolute;left:0;text-align:left;margin-left:-.3pt;margin-top:-62.4pt;width:231.75pt;height:30pt;z-index:2516651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" fillcolor="white [3201]" stroked="f" strokeweight=".5pt">
              <v:textbox>
                <w:txbxContent>
                  <w:p w14:paraId="0B08D288" w14:textId="10302CAA" w:rsidR="008E3CB1" w:rsidRDefault="008E3CB1" w:rsidP="008E3CB1">
                    <w:pPr>
                      <w:pStyle w:val="Sidehoved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</w:rPr>
                      <w:tab/>
                      <w:t xml:space="preserve">           </w:t>
                    </w:r>
                    <w:r>
                      <w:rPr>
                        <w:rFonts w:ascii="Calibri Light" w:hAnsi="Calibri Light" w:cs="Calibri Light"/>
                        <w:b/>
                        <w:sz w:val="20"/>
                      </w:rPr>
                      <w:t xml:space="preserve">Miljøstyrelsens </w:t>
                    </w:r>
                    <w:r w:rsidRPr="008E76B1">
                      <w:rPr>
                        <w:rFonts w:ascii="Calibri Light" w:hAnsi="Calibri Light" w:cs="Calibri Light"/>
                        <w:b/>
                        <w:sz w:val="20"/>
                      </w:rPr>
                      <w:t>Rejsehold for</w:t>
                    </w:r>
                    <w:r>
                      <w:rPr>
                        <w:rFonts w:ascii="Calibri Light" w:hAnsi="Calibri Light" w:cs="Calibri Light"/>
                        <w:b/>
                        <w:sz w:val="20"/>
                      </w:rPr>
                      <w:t xml:space="preserve"> </w:t>
                    </w:r>
                  </w:p>
                  <w:p w14:paraId="3579B66E" w14:textId="0582EE9E" w:rsidR="008E3CB1" w:rsidRDefault="008E3CB1" w:rsidP="008E3CB1">
                    <w:pPr>
                      <w:pStyle w:val="Sidehoved"/>
                      <w:jc w:val="center"/>
                    </w:pPr>
                    <w:r w:rsidRPr="008E76B1">
                      <w:rPr>
                        <w:rFonts w:ascii="Calibri Light" w:hAnsi="Calibri Light" w:cs="Calibri Light"/>
                        <w:b/>
                        <w:sz w:val="20"/>
                      </w:rPr>
                      <w:t>Grønne og Cirkulære Offentlige Indkøb, 2020</w:t>
                    </w:r>
                  </w:p>
                </w:txbxContent>
              </v:textbox>
            </v:shape>
          </w:pict>
        </mc:Fallback>
      </mc:AlternateContent>
    </w:r>
    <w:r w:rsidR="003263EB"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282D18DC" wp14:editId="651F7A53">
              <wp:simplePos x="0" y="0"/>
              <wp:positionH relativeFrom="page">
                <wp:posOffset>756285</wp:posOffset>
              </wp:positionH>
              <wp:positionV relativeFrom="page">
                <wp:align>bottom</wp:align>
              </wp:positionV>
              <wp:extent cx="1392403" cy="859790"/>
              <wp:effectExtent l="0" t="0" r="0" b="0"/>
              <wp:wrapNone/>
              <wp:docPr id="5" name="LogoColorHIDE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392403" cy="85979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9E3D80" id="LogoColorHIDE" o:spid="_x0000_s1026" style="position:absolute;margin-left:59.55pt;margin-top:0;width:109.65pt;height:67.7pt;z-index:251663871;visibility:hidden;mso-wrap-style:square;mso-wrap-distance-left:9pt;mso-wrap-distance-top:0;mso-wrap-distance-right:9pt;mso-wrap-distance-bottom:0;mso-position-horizontal:absolute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" filled="f" fillcolor="#a7d3f5 [3204]" stroked="f" strokecolor="#1570b8 [1604]" strokeweight="2pt">
              <v:path arrowok="t"/>
              <o:lock v:ext="edit" aspectratio="t"/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6A518" w14:textId="259495D6" w:rsidR="003263EB" w:rsidRPr="00832700" w:rsidRDefault="003263EB" w:rsidP="00FD4D2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323FB" w14:textId="77777777" w:rsidR="00D45113" w:rsidRDefault="00D45113" w:rsidP="00FD4D22">
      <w:r>
        <w:separator/>
      </w:r>
    </w:p>
  </w:footnote>
  <w:footnote w:type="continuationSeparator" w:id="0">
    <w:p w14:paraId="31522370" w14:textId="77777777" w:rsidR="00D45113" w:rsidRDefault="00D45113" w:rsidP="00FD4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FDB67" w14:textId="77777777" w:rsidR="008E3CB1" w:rsidRDefault="008E3CB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C14C" w14:textId="77777777" w:rsidR="003263EB" w:rsidRDefault="003263EB" w:rsidP="00FD4D22">
    <w:pPr>
      <w:pStyle w:val="Sidehoved"/>
    </w:pPr>
  </w:p>
  <w:p w14:paraId="447584C8" w14:textId="4F0D4DE9" w:rsidR="003263EB" w:rsidRDefault="003263EB" w:rsidP="00FD4D22">
    <w:pPr>
      <w:pStyle w:val="Sidehoved"/>
    </w:pPr>
    <w:r>
      <w:fldChar w:fldCharType="begin"/>
    </w:r>
    <w:r>
      <w:instrText xml:space="preserve"> STYLEREF  "Normal - Frontpage Heading 2"</w:instrText>
    </w:r>
    <w:r>
      <w:fldChar w:fldCharType="separate"/>
    </w:r>
    <w:r w:rsidR="008E3CB1">
      <w:rPr>
        <w:noProof/>
      </w:rPr>
      <w:t>Markedsdialog</w:t>
    </w:r>
    <w:r>
      <w:fldChar w:fldCharType="end"/>
    </w:r>
    <w:r>
      <w:tab/>
    </w:r>
    <w:r>
      <w:rPr>
        <w:rStyle w:val="Sidetal"/>
      </w:rPr>
      <w:fldChar w:fldCharType="begin"/>
    </w:r>
    <w:r>
      <w:rPr>
        <w:rStyle w:val="Sidetal"/>
      </w:rPr>
      <w:instrText>PAGE</w:instrText>
    </w:r>
    <w:r>
      <w:rPr>
        <w:rStyle w:val="Sidetal"/>
      </w:rPr>
      <w:fldChar w:fldCharType="separate"/>
    </w:r>
    <w:r w:rsidR="008E3CB1">
      <w:rPr>
        <w:rStyle w:val="Sidetal"/>
        <w:noProof/>
      </w:rPr>
      <w:t>2</w:t>
    </w:r>
    <w:r>
      <w:rPr>
        <w:rStyle w:val="Sidetal"/>
      </w:rPr>
      <w:fldChar w:fldCharType="end"/>
    </w:r>
  </w:p>
  <w:p w14:paraId="6B73D661" w14:textId="77777777" w:rsidR="003263EB" w:rsidRDefault="003263EB" w:rsidP="00FD4D22">
    <w:pPr>
      <w:pStyle w:val="Sidehoved"/>
    </w:pPr>
  </w:p>
  <w:p w14:paraId="55F42C64" w14:textId="77777777" w:rsidR="003263EB" w:rsidRDefault="003263EB" w:rsidP="00FD4D22">
    <w:pPr>
      <w:pStyle w:val="Sidehoved"/>
    </w:pPr>
  </w:p>
  <w:p w14:paraId="1357DA90" w14:textId="77777777" w:rsidR="003263EB" w:rsidRDefault="003263EB" w:rsidP="00FD4D22">
    <w:pPr>
      <w:pStyle w:val="Sidehoved"/>
    </w:pPr>
  </w:p>
  <w:p w14:paraId="2C687ECF" w14:textId="77777777" w:rsidR="003263EB" w:rsidRDefault="003263EB" w:rsidP="00FD4D22">
    <w:pPr>
      <w:pStyle w:val="Sidehoved"/>
    </w:pPr>
  </w:p>
  <w:p w14:paraId="3FD5A364" w14:textId="77777777" w:rsidR="003263EB" w:rsidRDefault="003263EB" w:rsidP="00FD4D22">
    <w:pPr>
      <w:pStyle w:val="Sidehoved"/>
    </w:pPr>
  </w:p>
  <w:p w14:paraId="01EA0527" w14:textId="77777777" w:rsidR="003263EB" w:rsidRDefault="003263EB" w:rsidP="00FD4D22">
    <w:pPr>
      <w:pStyle w:val="Sidehoved"/>
    </w:pPr>
  </w:p>
  <w:p w14:paraId="09D46A22" w14:textId="77777777" w:rsidR="003263EB" w:rsidRDefault="003263EB" w:rsidP="00FD4D22">
    <w:pPr>
      <w:pStyle w:val="Sidehoved"/>
    </w:pPr>
  </w:p>
  <w:p w14:paraId="34F86057" w14:textId="77777777" w:rsidR="003263EB" w:rsidRDefault="003263EB" w:rsidP="00FD4D22">
    <w:pPr>
      <w:pStyle w:val="Sidehoved"/>
    </w:pPr>
  </w:p>
  <w:p w14:paraId="3794A6BD" w14:textId="77777777" w:rsidR="003263EB" w:rsidRDefault="003263EB" w:rsidP="00FD4D22">
    <w:pPr>
      <w:pStyle w:val="Sidehoved"/>
    </w:pPr>
  </w:p>
  <w:p w14:paraId="5CCD73A4" w14:textId="77777777" w:rsidR="003263EB" w:rsidRDefault="003263EB" w:rsidP="00FD4D22">
    <w:pPr>
      <w:pStyle w:val="Sidehoved"/>
    </w:pPr>
  </w:p>
  <w:p w14:paraId="50DA4DF8" w14:textId="77777777" w:rsidR="003263EB" w:rsidRDefault="003263EB" w:rsidP="00FD4D22">
    <w:pPr>
      <w:pStyle w:val="Sidehoved"/>
    </w:pPr>
  </w:p>
  <w:p w14:paraId="61EDF271" w14:textId="77777777" w:rsidR="003263EB" w:rsidRDefault="003263EB" w:rsidP="00FD4D22">
    <w:pPr>
      <w:pStyle w:val="Sidehoved"/>
    </w:pPr>
  </w:p>
  <w:p w14:paraId="007AC09B" w14:textId="77777777" w:rsidR="003263EB" w:rsidRDefault="003263EB" w:rsidP="00FD4D22">
    <w:pPr>
      <w:pStyle w:val="Sidehoved"/>
    </w:pPr>
  </w:p>
  <w:p w14:paraId="003BAED6" w14:textId="77777777" w:rsidR="003263EB" w:rsidRDefault="003263EB" w:rsidP="00FD4D22">
    <w:pPr>
      <w:pStyle w:val="Sidehoved"/>
    </w:pPr>
  </w:p>
  <w:p w14:paraId="0CAF07E3" w14:textId="77777777" w:rsidR="003263EB" w:rsidRDefault="003263EB" w:rsidP="00FD4D22">
    <w:pPr>
      <w:pStyle w:val="Sidehoved"/>
    </w:pPr>
  </w:p>
  <w:p w14:paraId="31CE3AA9" w14:textId="77777777" w:rsidR="003263EB" w:rsidRDefault="003263EB" w:rsidP="00FD4D22">
    <w:pPr>
      <w:pStyle w:val="Sidehoved"/>
    </w:pPr>
  </w:p>
  <w:p w14:paraId="4FAD3365" w14:textId="77777777" w:rsidR="003263EB" w:rsidRDefault="003263EB" w:rsidP="00FD4D22">
    <w:pPr>
      <w:pStyle w:val="Sidehoved"/>
    </w:pPr>
  </w:p>
  <w:p w14:paraId="429986E7" w14:textId="77777777" w:rsidR="003263EB" w:rsidRDefault="003263EB" w:rsidP="00FD4D22">
    <w:pPr>
      <w:pStyle w:val="Sidehoved"/>
    </w:pPr>
  </w:p>
  <w:p w14:paraId="16D92443" w14:textId="77777777" w:rsidR="003263EB" w:rsidRDefault="003263EB" w:rsidP="00FD4D22">
    <w:pPr>
      <w:pStyle w:val="Sidehoved"/>
    </w:pPr>
  </w:p>
  <w:p w14:paraId="2350D7BD" w14:textId="77777777" w:rsidR="003263EB" w:rsidRDefault="003263EB" w:rsidP="00FD4D22">
    <w:pPr>
      <w:pStyle w:val="Sidehoved"/>
    </w:pPr>
  </w:p>
  <w:p w14:paraId="6F712661" w14:textId="77777777" w:rsidR="003263EB" w:rsidRDefault="003263EB" w:rsidP="00FD4D22">
    <w:pPr>
      <w:pStyle w:val="Sidehoved"/>
    </w:pPr>
  </w:p>
  <w:p w14:paraId="62DA4455" w14:textId="77777777" w:rsidR="003263EB" w:rsidRDefault="003263EB" w:rsidP="00FD4D22">
    <w:pPr>
      <w:pStyle w:val="Sidehoved"/>
    </w:pPr>
  </w:p>
  <w:p w14:paraId="6A7C5CB3" w14:textId="77777777" w:rsidR="003263EB" w:rsidRDefault="003263EB" w:rsidP="00FD4D22">
    <w:pPr>
      <w:pStyle w:val="Sidehoved"/>
    </w:pPr>
  </w:p>
  <w:p w14:paraId="3FFD277A" w14:textId="77777777" w:rsidR="003263EB" w:rsidRDefault="003263EB" w:rsidP="00FD4D22">
    <w:pPr>
      <w:pStyle w:val="Sidehoved"/>
    </w:pPr>
  </w:p>
  <w:p w14:paraId="6DE05519" w14:textId="77777777" w:rsidR="003263EB" w:rsidRDefault="003263EB" w:rsidP="00FD4D22">
    <w:pPr>
      <w:pStyle w:val="Sidehoved"/>
    </w:pPr>
  </w:p>
  <w:p w14:paraId="522DA1DB" w14:textId="77777777" w:rsidR="003263EB" w:rsidRPr="00B7000B" w:rsidRDefault="003263EB" w:rsidP="00FD4D22">
    <w:pPr>
      <w:pStyle w:val="Sidehoved"/>
    </w:pPr>
  </w:p>
  <w:p w14:paraId="3BA73F7A" w14:textId="77777777" w:rsidR="003263EB" w:rsidRDefault="003263EB" w:rsidP="00FD4D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E09C8" w14:textId="77777777" w:rsidR="003263EB" w:rsidRDefault="003263EB" w:rsidP="00FD4D22">
    <w:pPr>
      <w:pStyle w:val="Sidehoved"/>
    </w:pPr>
    <w:r>
      <w:rPr>
        <w:noProof/>
      </w:rPr>
      <w:drawing>
        <wp:anchor distT="0" distB="0" distL="114300" distR="114300" simplePos="0" relativeHeight="251664127" behindDoc="0" locked="0" layoutInCell="1" allowOverlap="1" wp14:anchorId="4CA94B8E" wp14:editId="487B8CAE">
          <wp:simplePos x="0" y="0"/>
          <wp:positionH relativeFrom="page">
            <wp:posOffset>752475</wp:posOffset>
          </wp:positionH>
          <wp:positionV relativeFrom="page">
            <wp:align>bottom</wp:align>
          </wp:positionV>
          <wp:extent cx="1150620" cy="826133"/>
          <wp:effectExtent l="0" t="0" r="0" b="0"/>
          <wp:wrapNone/>
          <wp:docPr id="6" name="LogoColorHIDE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38802"/>
                  <a:stretch>
                    <a:fillRect/>
                  </a:stretch>
                </pic:blipFill>
                <pic:spPr>
                  <a:xfrm>
                    <a:off x="0" y="0"/>
                    <a:ext cx="1150620" cy="826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CB1">
      <w:rPr>
        <w:noProof/>
      </w:rPr>
      <w:drawing>
        <wp:anchor distT="0" distB="0" distL="114300" distR="114300" simplePos="0" relativeHeight="251664127" behindDoc="0" locked="0" layoutInCell="1" allowOverlap="1" wp14:anchorId="4CA94B8E" wp14:editId="487B8CAE">
          <wp:simplePos x="0" y="0"/>
          <wp:positionH relativeFrom="page">
            <wp:posOffset>752475</wp:posOffset>
          </wp:positionH>
          <wp:positionV relativeFrom="page">
            <wp:align>bottom</wp:align>
          </wp:positionV>
          <wp:extent cx="1150620" cy="826133"/>
          <wp:effectExtent l="0" t="0" r="0" b="0"/>
          <wp:wrapNone/>
          <wp:docPr id="6" name="LogoColorHIDE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38802"/>
                  <a:stretch>
                    <a:fillRect/>
                  </a:stretch>
                </pic:blipFill>
                <pic:spPr>
                  <a:xfrm>
                    <a:off x="0" y="0"/>
                    <a:ext cx="1150620" cy="826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D9F9D" w14:textId="77777777" w:rsidR="003263EB" w:rsidRDefault="003263EB" w:rsidP="00FD4D22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F9DBE2" wp14:editId="17752C6B">
              <wp:simplePos x="0" y="0"/>
              <wp:positionH relativeFrom="column">
                <wp:posOffset>-396875</wp:posOffset>
              </wp:positionH>
              <wp:positionV relativeFrom="paragraph">
                <wp:posOffset>145415</wp:posOffset>
              </wp:positionV>
              <wp:extent cx="1383665" cy="238760"/>
              <wp:effectExtent l="0" t="0" r="6985" b="8890"/>
              <wp:wrapNone/>
              <wp:docPr id="2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12ABB" w14:textId="77777777" w:rsidR="003263EB" w:rsidRPr="00A475C0" w:rsidRDefault="003263EB" w:rsidP="00FD4D22">
                          <w:pPr>
                            <w:rPr>
                              <w:rStyle w:val="Sidet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F9DBE2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-31.25pt;margin-top:11.45pt;width:108.95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wosAIAAKs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" filled="f" stroked="f">
              <v:textbox inset="0,0,0,0">
                <w:txbxContent>
                  <w:p w14:paraId="7A912ABB" w14:textId="77777777" w:rsidR="003263EB" w:rsidRPr="00A475C0" w:rsidRDefault="003263EB" w:rsidP="00FD4D22">
                    <w:pPr>
                      <w:rPr>
                        <w:rStyle w:val="Sidet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6D1011B" w14:textId="67DDB6AD" w:rsidR="003263EB" w:rsidRPr="002A5D94" w:rsidRDefault="003263EB" w:rsidP="00FD4D22">
    <w:pPr>
      <w:pStyle w:val="Sidehoved"/>
      <w:rPr>
        <w:lang w:val="en-US"/>
      </w:rPr>
    </w:pPr>
    <w:r>
      <w:fldChar w:fldCharType="begin"/>
    </w:r>
    <w:r w:rsidRPr="002A5D94">
      <w:rPr>
        <w:lang w:val="en-US"/>
      </w:rPr>
      <w:instrText xml:space="preserve"> STYLEREF  "Normal - Supplement title" \l \n  \* MERGEFORMAT </w:instrText>
    </w:r>
    <w:r>
      <w:fldChar w:fldCharType="separate"/>
    </w:r>
    <w:r w:rsidR="004B67A9">
      <w:rPr>
        <w:b/>
        <w:bCs/>
        <w:noProof/>
        <w:lang w:val="en-US"/>
      </w:rPr>
      <w:t>Error! No text of specified style in document.</w:t>
    </w:r>
    <w:r>
      <w:rPr>
        <w:noProof/>
      </w:rPr>
      <w:fldChar w:fldCharType="end"/>
    </w:r>
    <w:r w:rsidRPr="002A5D94">
      <w:rPr>
        <w:lang w:val="en-US"/>
      </w:rPr>
      <w:t>-</w:t>
    </w:r>
    <w:r>
      <w:fldChar w:fldCharType="begin"/>
    </w:r>
    <w:r w:rsidRPr="002A5D94">
      <w:rPr>
        <w:lang w:val="en-US"/>
      </w:rPr>
      <w:instrText xml:space="preserve"> page </w:instrText>
    </w:r>
    <w:r>
      <w:fldChar w:fldCharType="separate"/>
    </w:r>
    <w:r w:rsidRPr="002A5D94">
      <w:rPr>
        <w:noProof/>
        <w:lang w:val="en-US"/>
      </w:rPr>
      <w:t>1</w:t>
    </w:r>
    <w:r>
      <w:rPr>
        <w:noProof/>
      </w:rPr>
      <w:fldChar w:fldCharType="end"/>
    </w:r>
    <w:r w:rsidRPr="002A5D94">
      <w:rPr>
        <w:lang w:val="en-US"/>
      </w:rPr>
      <w:tab/>
    </w:r>
    <w:r w:rsidRPr="00E309DC">
      <w:fldChar w:fldCharType="begin"/>
    </w:r>
    <w:r w:rsidRPr="002A5D94">
      <w:rPr>
        <w:lang w:val="en-US"/>
      </w:rPr>
      <w:instrText xml:space="preserve"> STYLEREF  "Normal - Frontpage Heading 2"</w:instrText>
    </w:r>
    <w:r w:rsidRPr="00E309DC">
      <w:fldChar w:fldCharType="separate"/>
    </w:r>
    <w:r w:rsidR="004B67A9">
      <w:rPr>
        <w:noProof/>
        <w:lang w:val="en-US"/>
      </w:rPr>
      <w:t>Markedsdialog</w:t>
    </w:r>
    <w:r w:rsidRPr="00E309DC">
      <w:fldChar w:fldCharType="end"/>
    </w:r>
  </w:p>
  <w:p w14:paraId="2B24560E" w14:textId="77777777" w:rsidR="003263EB" w:rsidRPr="002A5D94" w:rsidRDefault="003263EB" w:rsidP="00FD4D22">
    <w:pPr>
      <w:pStyle w:val="Sidehoved"/>
      <w:rPr>
        <w:lang w:val="en-US"/>
      </w:rPr>
    </w:pPr>
  </w:p>
  <w:p w14:paraId="2C062A7C" w14:textId="77777777" w:rsidR="003263EB" w:rsidRPr="002A5D94" w:rsidRDefault="003263EB" w:rsidP="00FD4D22">
    <w:pPr>
      <w:pStyle w:val="Sidehoved"/>
      <w:rPr>
        <w:lang w:val="en-US"/>
      </w:rPr>
    </w:pPr>
  </w:p>
  <w:p w14:paraId="039890E5" w14:textId="77777777" w:rsidR="003263EB" w:rsidRPr="002A5D94" w:rsidRDefault="003263EB" w:rsidP="00FD4D22">
    <w:pPr>
      <w:pStyle w:val="Sidehoved"/>
      <w:rPr>
        <w:lang w:val="en-US"/>
      </w:rPr>
    </w:pPr>
  </w:p>
  <w:p w14:paraId="0EFB5D5D" w14:textId="77777777" w:rsidR="003263EB" w:rsidRPr="002A5D94" w:rsidRDefault="003263EB" w:rsidP="00FD4D22">
    <w:pPr>
      <w:pStyle w:val="Sidehoved"/>
      <w:rPr>
        <w:lang w:val="en-US"/>
      </w:rPr>
    </w:pPr>
  </w:p>
  <w:p w14:paraId="5C3966CA" w14:textId="77777777" w:rsidR="003263EB" w:rsidRPr="002A5D94" w:rsidRDefault="003263EB" w:rsidP="00FD4D22">
    <w:pPr>
      <w:pStyle w:val="Sidehoved"/>
      <w:rPr>
        <w:lang w:val="en-US"/>
      </w:rPr>
    </w:pPr>
  </w:p>
  <w:p w14:paraId="21294174" w14:textId="77777777" w:rsidR="003263EB" w:rsidRPr="002A5D94" w:rsidRDefault="003263EB" w:rsidP="00FD4D22">
    <w:pPr>
      <w:pStyle w:val="Sidehoved"/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46FAF" w14:textId="1C4B380F" w:rsidR="003263EB" w:rsidRPr="007A0C4E" w:rsidRDefault="003263EB" w:rsidP="00FD4D2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20641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D644D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4265B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FA51B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A22B4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8602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4C31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6CAA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1541C66"/>
    <w:multiLevelType w:val="multilevel"/>
    <w:tmpl w:val="54E8B3F8"/>
    <w:lvl w:ilvl="0">
      <w:start w:val="1"/>
      <w:numFmt w:val="decimal"/>
      <w:pStyle w:val="Normal-Numbering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</w:abstractNum>
  <w:abstractNum w:abstractNumId="9" w15:restartNumberingAfterBreak="0">
    <w:nsid w:val="03655C9B"/>
    <w:multiLevelType w:val="multilevel"/>
    <w:tmpl w:val="676285D6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0" w15:restartNumberingAfterBreak="0">
    <w:nsid w:val="056B0C7B"/>
    <w:multiLevelType w:val="hybridMultilevel"/>
    <w:tmpl w:val="0DE44B1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C36B4"/>
    <w:multiLevelType w:val="hybridMultilevel"/>
    <w:tmpl w:val="C5865136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061B7022"/>
    <w:multiLevelType w:val="multilevel"/>
    <w:tmpl w:val="1A405F7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1"/>
        </w:tabs>
        <w:ind w:left="1871" w:hanging="187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98"/>
        </w:tabs>
        <w:ind w:left="2098" w:hanging="2098"/>
      </w:pPr>
      <w:rPr>
        <w:rFonts w:hint="default"/>
      </w:rPr>
    </w:lvl>
  </w:abstractNum>
  <w:abstractNum w:abstractNumId="13" w15:restartNumberingAfterBreak="0">
    <w:nsid w:val="0AA04E84"/>
    <w:multiLevelType w:val="hybridMultilevel"/>
    <w:tmpl w:val="CF9C417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B83B8B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1FF1037"/>
    <w:multiLevelType w:val="hybridMultilevel"/>
    <w:tmpl w:val="8472911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802F9"/>
    <w:multiLevelType w:val="hybridMultilevel"/>
    <w:tmpl w:val="519E97E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B62AA"/>
    <w:multiLevelType w:val="hybridMultilevel"/>
    <w:tmpl w:val="99DE7FCA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27233"/>
    <w:multiLevelType w:val="hybridMultilevel"/>
    <w:tmpl w:val="A4BEB7E0"/>
    <w:lvl w:ilvl="0" w:tplc="9C0C27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CD1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1406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2D2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A54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6E1A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4635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7E30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CE7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35E1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29CC38CC"/>
    <w:multiLevelType w:val="hybridMultilevel"/>
    <w:tmpl w:val="F48E7878"/>
    <w:lvl w:ilvl="0" w:tplc="1084095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15170"/>
    <w:multiLevelType w:val="multilevel"/>
    <w:tmpl w:val="D13A3FDE"/>
    <w:lvl w:ilvl="0">
      <w:start w:val="1"/>
      <w:numFmt w:val="decimal"/>
      <w:pStyle w:val="H1-NOTTOC"/>
      <w:lvlText w:val="%1."/>
      <w:lvlJc w:val="left"/>
      <w:pPr>
        <w:ind w:left="0" w:hanging="624"/>
      </w:pPr>
      <w:rPr>
        <w:rFonts w:hint="default"/>
        <w:b/>
        <w:i w:val="0"/>
        <w:color w:val="009DE0"/>
        <w:sz w:val="28"/>
      </w:rPr>
    </w:lvl>
    <w:lvl w:ilvl="1">
      <w:start w:val="1"/>
      <w:numFmt w:val="decimal"/>
      <w:pStyle w:val="H2-NOTTOC"/>
      <w:lvlText w:val="%1.%2"/>
      <w:lvlJc w:val="left"/>
      <w:pPr>
        <w:tabs>
          <w:tab w:val="num" w:pos="454"/>
        </w:tabs>
        <w:ind w:left="0" w:hanging="624"/>
      </w:pPr>
      <w:rPr>
        <w:rFonts w:ascii="Verdana" w:hAnsi="Verdana" w:hint="default"/>
        <w:b/>
        <w:i w:val="0"/>
        <w:color w:val="000000"/>
        <w:sz w:val="18"/>
      </w:rPr>
    </w:lvl>
    <w:lvl w:ilvl="2">
      <w:start w:val="1"/>
      <w:numFmt w:val="decimal"/>
      <w:pStyle w:val="H3-NOTTOC"/>
      <w:lvlText w:val="%1.%2.%3"/>
      <w:lvlJc w:val="left"/>
      <w:pPr>
        <w:tabs>
          <w:tab w:val="num" w:pos="624"/>
        </w:tabs>
        <w:ind w:left="0" w:hanging="624"/>
      </w:pPr>
      <w:rPr>
        <w:rFonts w:ascii="Verdana" w:hAnsi="Verdana" w:hint="default"/>
        <w:b w:val="0"/>
        <w:i w:val="0"/>
        <w:color w:val="000000"/>
        <w:sz w:val="17"/>
      </w:rPr>
    </w:lvl>
    <w:lvl w:ilvl="3">
      <w:start w:val="1"/>
      <w:numFmt w:val="decimal"/>
      <w:pStyle w:val="H4-NOTTOC"/>
      <w:lvlText w:val="%1.%2.%3.%4"/>
      <w:lvlJc w:val="left"/>
      <w:pPr>
        <w:tabs>
          <w:tab w:val="num" w:pos="284"/>
        </w:tabs>
        <w:ind w:left="0" w:hanging="624"/>
      </w:pPr>
      <w:rPr>
        <w:rFonts w:ascii="Verdana" w:hAnsi="Verdana" w:hint="default"/>
        <w:b w:val="0"/>
        <w:i w:val="0"/>
        <w:color w:val="auto"/>
        <w:sz w:val="17"/>
      </w:rPr>
    </w:lvl>
    <w:lvl w:ilvl="4">
      <w:start w:val="1"/>
      <w:numFmt w:val="decimal"/>
      <w:lvlRestart w:val="0"/>
      <w:lvlText w:val="%1.%2.%3.%4.%5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0" w:hanging="624"/>
      </w:pPr>
      <w:rPr>
        <w:rFonts w:hint="default"/>
      </w:rPr>
    </w:lvl>
  </w:abstractNum>
  <w:abstractNum w:abstractNumId="22" w15:restartNumberingAfterBreak="0">
    <w:nsid w:val="34F60EBF"/>
    <w:multiLevelType w:val="hybridMultilevel"/>
    <w:tmpl w:val="EC286920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C62692"/>
    <w:multiLevelType w:val="hybridMultilevel"/>
    <w:tmpl w:val="C9566A1A"/>
    <w:lvl w:ilvl="0" w:tplc="040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8618D8"/>
    <w:multiLevelType w:val="multilevel"/>
    <w:tmpl w:val="47760A8E"/>
    <w:name w:val="Document Headings"/>
    <w:lvl w:ilvl="0">
      <w:start w:val="1"/>
      <w:numFmt w:val="decimal"/>
      <w:lvlText w:val="%1."/>
      <w:lvlJc w:val="left"/>
      <w:pPr>
        <w:ind w:left="0" w:hanging="624"/>
      </w:pPr>
      <w:rPr>
        <w:rFonts w:hint="default"/>
        <w:b/>
        <w:i w:val="0"/>
        <w:color w:val="009DE0"/>
        <w:sz w:val="28"/>
      </w:rPr>
    </w:lvl>
    <w:lvl w:ilvl="1">
      <w:start w:val="1"/>
      <w:numFmt w:val="decimal"/>
      <w:lvlRestart w:val="0"/>
      <w:lvlText w:val="%1.%2"/>
      <w:lvlJc w:val="left"/>
      <w:pPr>
        <w:tabs>
          <w:tab w:val="num" w:pos="454"/>
        </w:tabs>
        <w:ind w:left="0" w:hanging="624"/>
      </w:pPr>
      <w:rPr>
        <w:rFonts w:ascii="Verdana" w:hAnsi="Verdana" w:hint="default"/>
        <w:b/>
        <w:i w:val="0"/>
        <w:color w:val="000000"/>
        <w:sz w:val="18"/>
      </w:rPr>
    </w:lvl>
    <w:lvl w:ilvl="2">
      <w:start w:val="1"/>
      <w:numFmt w:val="decimal"/>
      <w:lvlRestart w:val="0"/>
      <w:lvlText w:val="%1.%2.%3"/>
      <w:lvlJc w:val="right"/>
      <w:pPr>
        <w:tabs>
          <w:tab w:val="num" w:pos="0"/>
        </w:tabs>
        <w:ind w:left="0" w:hanging="624"/>
      </w:pPr>
      <w:rPr>
        <w:rFonts w:ascii="Verdana" w:hAnsi="Verdana" w:hint="default"/>
        <w:b w:val="0"/>
        <w:i w:val="0"/>
        <w:color w:val="000000"/>
        <w:sz w:val="17"/>
      </w:rPr>
    </w:lvl>
    <w:lvl w:ilvl="3">
      <w:start w:val="1"/>
      <w:numFmt w:val="decimal"/>
      <w:lvlText w:val="%1.%2.%3.%4"/>
      <w:lvlJc w:val="right"/>
      <w:pPr>
        <w:tabs>
          <w:tab w:val="num" w:pos="284"/>
        </w:tabs>
        <w:ind w:left="0" w:hanging="624"/>
      </w:pPr>
      <w:rPr>
        <w:rFonts w:ascii="Verdana" w:hAnsi="Verdana" w:hint="default"/>
        <w:b w:val="0"/>
        <w:i w:val="0"/>
        <w:color w:val="auto"/>
        <w:sz w:val="17"/>
      </w:rPr>
    </w:lvl>
    <w:lvl w:ilvl="4">
      <w:start w:val="1"/>
      <w:numFmt w:val="decimal"/>
      <w:lvlRestart w:val="0"/>
      <w:lvlText w:val="%1.%2.%3.%4.%5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0" w:hanging="624"/>
      </w:pPr>
      <w:rPr>
        <w:rFonts w:hint="default"/>
      </w:rPr>
    </w:lvl>
  </w:abstractNum>
  <w:abstractNum w:abstractNumId="25" w15:restartNumberingAfterBreak="0">
    <w:nsid w:val="3CD8687F"/>
    <w:multiLevelType w:val="hybridMultilevel"/>
    <w:tmpl w:val="1EE8307C"/>
    <w:lvl w:ilvl="0" w:tplc="5B66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3E88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40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3E7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054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8B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A4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B277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CE9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CA6D4B"/>
    <w:multiLevelType w:val="hybridMultilevel"/>
    <w:tmpl w:val="43D0EB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11677"/>
    <w:multiLevelType w:val="hybridMultilevel"/>
    <w:tmpl w:val="F6000F84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073B35"/>
    <w:multiLevelType w:val="hybridMultilevel"/>
    <w:tmpl w:val="47642B50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C625A"/>
    <w:multiLevelType w:val="hybridMultilevel"/>
    <w:tmpl w:val="D408EE1E"/>
    <w:lvl w:ilvl="0" w:tplc="942AA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2ED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B8A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E7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2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4EF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AF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46B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2822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0C57C9"/>
    <w:multiLevelType w:val="hybridMultilevel"/>
    <w:tmpl w:val="E71A68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24BBC"/>
    <w:multiLevelType w:val="multilevel"/>
    <w:tmpl w:val="CEB6A06C"/>
    <w:lvl w:ilvl="0">
      <w:start w:val="1"/>
      <w:numFmt w:val="bullet"/>
      <w:pStyle w:val="Normal-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402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969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5103" w:hanging="567"/>
      </w:pPr>
      <w:rPr>
        <w:rFonts w:ascii="Symbol" w:hAnsi="Symbol" w:hint="default"/>
      </w:rPr>
    </w:lvl>
  </w:abstractNum>
  <w:abstractNum w:abstractNumId="32" w15:restartNumberingAfterBreak="0">
    <w:nsid w:val="53162B94"/>
    <w:multiLevelType w:val="hybridMultilevel"/>
    <w:tmpl w:val="217E500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3193D"/>
    <w:multiLevelType w:val="hybridMultilevel"/>
    <w:tmpl w:val="2B828520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A4408D"/>
    <w:multiLevelType w:val="multilevel"/>
    <w:tmpl w:val="C7663E84"/>
    <w:lvl w:ilvl="0">
      <w:start w:val="1"/>
      <w:numFmt w:val="decimal"/>
      <w:pStyle w:val="Overskrift1"/>
      <w:lvlText w:val="%1."/>
      <w:lvlJc w:val="left"/>
      <w:pPr>
        <w:ind w:left="0" w:hanging="624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0" w:hanging="624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0"/>
        </w:tabs>
        <w:ind w:left="0" w:hanging="624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170"/>
        </w:tabs>
        <w:ind w:left="170" w:hanging="79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567"/>
        </w:tabs>
        <w:ind w:left="567" w:hanging="119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737"/>
        </w:tabs>
        <w:ind w:left="737" w:hanging="1361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851"/>
        </w:tabs>
        <w:ind w:left="851" w:hanging="1475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021"/>
        </w:tabs>
        <w:ind w:left="1021" w:hanging="1645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134"/>
        </w:tabs>
        <w:ind w:left="1134" w:hanging="1758"/>
      </w:pPr>
      <w:rPr>
        <w:rFonts w:hint="default"/>
      </w:rPr>
    </w:lvl>
  </w:abstractNum>
  <w:abstractNum w:abstractNumId="35" w15:restartNumberingAfterBreak="0">
    <w:nsid w:val="5ED558FB"/>
    <w:multiLevelType w:val="hybridMultilevel"/>
    <w:tmpl w:val="AEE0406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00000"/>
    <w:multiLevelType w:val="hybridMultilevel"/>
    <w:tmpl w:val="4678E0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C94"/>
    <w:multiLevelType w:val="hybridMultilevel"/>
    <w:tmpl w:val="4AA4E10A"/>
    <w:lvl w:ilvl="0" w:tplc="EC7E2AFE">
      <w:start w:val="1"/>
      <w:numFmt w:val="decimal"/>
      <w:pStyle w:val="Normal-Supplementtitle"/>
      <w:suff w:val="nothing"/>
      <w:lvlText w:val="%1."/>
      <w:lvlJc w:val="left"/>
      <w:pPr>
        <w:ind w:left="0" w:firstLine="0"/>
      </w:pPr>
      <w:rPr>
        <w:rFonts w:hint="default"/>
        <w:vanish/>
      </w:rPr>
    </w:lvl>
    <w:lvl w:ilvl="1" w:tplc="CB6CACF8" w:tentative="1">
      <w:start w:val="1"/>
      <w:numFmt w:val="lowerLetter"/>
      <w:lvlText w:val="%2."/>
      <w:lvlJc w:val="left"/>
      <w:pPr>
        <w:ind w:left="1440" w:hanging="360"/>
      </w:pPr>
    </w:lvl>
    <w:lvl w:ilvl="2" w:tplc="195E9562" w:tentative="1">
      <w:start w:val="1"/>
      <w:numFmt w:val="lowerRoman"/>
      <w:lvlText w:val="%3."/>
      <w:lvlJc w:val="right"/>
      <w:pPr>
        <w:ind w:left="2160" w:hanging="180"/>
      </w:pPr>
    </w:lvl>
    <w:lvl w:ilvl="3" w:tplc="71DA28A8" w:tentative="1">
      <w:start w:val="1"/>
      <w:numFmt w:val="decimal"/>
      <w:lvlText w:val="%4."/>
      <w:lvlJc w:val="left"/>
      <w:pPr>
        <w:ind w:left="2880" w:hanging="360"/>
      </w:pPr>
    </w:lvl>
    <w:lvl w:ilvl="4" w:tplc="135AB854" w:tentative="1">
      <w:start w:val="1"/>
      <w:numFmt w:val="lowerLetter"/>
      <w:lvlText w:val="%5."/>
      <w:lvlJc w:val="left"/>
      <w:pPr>
        <w:ind w:left="3600" w:hanging="360"/>
      </w:pPr>
    </w:lvl>
    <w:lvl w:ilvl="5" w:tplc="17DA5F44" w:tentative="1">
      <w:start w:val="1"/>
      <w:numFmt w:val="lowerRoman"/>
      <w:lvlText w:val="%6."/>
      <w:lvlJc w:val="right"/>
      <w:pPr>
        <w:ind w:left="4320" w:hanging="180"/>
      </w:pPr>
    </w:lvl>
    <w:lvl w:ilvl="6" w:tplc="41AA6FDE" w:tentative="1">
      <w:start w:val="1"/>
      <w:numFmt w:val="decimal"/>
      <w:lvlText w:val="%7."/>
      <w:lvlJc w:val="left"/>
      <w:pPr>
        <w:ind w:left="5040" w:hanging="360"/>
      </w:pPr>
    </w:lvl>
    <w:lvl w:ilvl="7" w:tplc="09BE03B8" w:tentative="1">
      <w:start w:val="1"/>
      <w:numFmt w:val="lowerLetter"/>
      <w:lvlText w:val="%8."/>
      <w:lvlJc w:val="left"/>
      <w:pPr>
        <w:ind w:left="5760" w:hanging="360"/>
      </w:pPr>
    </w:lvl>
    <w:lvl w:ilvl="8" w:tplc="0D84D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E3ED6"/>
    <w:multiLevelType w:val="hybridMultilevel"/>
    <w:tmpl w:val="D35036BE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E08ED"/>
    <w:multiLevelType w:val="hybridMultilevel"/>
    <w:tmpl w:val="45400B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864EC"/>
    <w:multiLevelType w:val="hybridMultilevel"/>
    <w:tmpl w:val="80DA9EF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2048A"/>
    <w:multiLevelType w:val="hybridMultilevel"/>
    <w:tmpl w:val="857EA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D7A81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9"/>
  </w:num>
  <w:num w:numId="10">
    <w:abstractNumId w:val="14"/>
  </w:num>
  <w:num w:numId="11">
    <w:abstractNumId w:val="42"/>
  </w:num>
  <w:num w:numId="12">
    <w:abstractNumId w:val="8"/>
  </w:num>
  <w:num w:numId="13">
    <w:abstractNumId w:val="31"/>
  </w:num>
  <w:num w:numId="14">
    <w:abstractNumId w:val="21"/>
  </w:num>
  <w:num w:numId="15">
    <w:abstractNumId w:val="34"/>
  </w:num>
  <w:num w:numId="16">
    <w:abstractNumId w:val="37"/>
  </w:num>
  <w:num w:numId="17">
    <w:abstractNumId w:val="9"/>
  </w:num>
  <w:num w:numId="18">
    <w:abstractNumId w:val="12"/>
  </w:num>
  <w:num w:numId="19">
    <w:abstractNumId w:val="38"/>
  </w:num>
  <w:num w:numId="20">
    <w:abstractNumId w:val="28"/>
  </w:num>
  <w:num w:numId="21">
    <w:abstractNumId w:val="17"/>
  </w:num>
  <w:num w:numId="22">
    <w:abstractNumId w:val="27"/>
  </w:num>
  <w:num w:numId="23">
    <w:abstractNumId w:val="11"/>
  </w:num>
  <w:num w:numId="24">
    <w:abstractNumId w:val="40"/>
  </w:num>
  <w:num w:numId="25">
    <w:abstractNumId w:val="13"/>
  </w:num>
  <w:num w:numId="26">
    <w:abstractNumId w:val="32"/>
  </w:num>
  <w:num w:numId="27">
    <w:abstractNumId w:val="23"/>
  </w:num>
  <w:num w:numId="28">
    <w:abstractNumId w:val="16"/>
  </w:num>
  <w:num w:numId="29">
    <w:abstractNumId w:val="22"/>
  </w:num>
  <w:num w:numId="30">
    <w:abstractNumId w:val="10"/>
  </w:num>
  <w:num w:numId="31">
    <w:abstractNumId w:val="15"/>
  </w:num>
  <w:num w:numId="32">
    <w:abstractNumId w:val="35"/>
  </w:num>
  <w:num w:numId="33">
    <w:abstractNumId w:val="25"/>
  </w:num>
  <w:num w:numId="34">
    <w:abstractNumId w:val="18"/>
  </w:num>
  <w:num w:numId="35">
    <w:abstractNumId w:val="29"/>
  </w:num>
  <w:num w:numId="36">
    <w:abstractNumId w:val="20"/>
  </w:num>
  <w:num w:numId="37">
    <w:abstractNumId w:val="39"/>
  </w:num>
  <w:num w:numId="38">
    <w:abstractNumId w:val="30"/>
  </w:num>
  <w:num w:numId="39">
    <w:abstractNumId w:val="26"/>
  </w:num>
  <w:num w:numId="40">
    <w:abstractNumId w:val="36"/>
  </w:num>
  <w:num w:numId="41">
    <w:abstractNumId w:val="41"/>
  </w:num>
  <w:num w:numId="42">
    <w:abstractNumId w:val="33"/>
  </w:num>
  <w:num w:numId="43">
    <w:abstractNumId w:val="34"/>
  </w:num>
  <w:num w:numId="44">
    <w:abstractNumId w:val="34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kob Svendsen">
    <w15:presenceInfo w15:providerId="AD" w15:userId="S::XJASV0810@dsb.dk::27ec9331-5819-4683-b600-721a2d51e12a"/>
  </w15:person>
  <w15:person w15:author="Jakob Svendsen [2]">
    <w15:presenceInfo w15:providerId="AD" w15:userId="S::jaks@ramboll.com::378cc3de-8524-444f-b824-b2115d8252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1304"/>
  <w:autoHyphenation/>
  <w:hyphenationZone w:val="425"/>
  <w:drawingGridHorizontalSpacing w:val="90"/>
  <w:displayHorizontalDrawingGridEvery w:val="2"/>
  <w:characterSpacingControl w:val="doNotCompress"/>
  <w:hdrShapeDefaults>
    <o:shapedefaults v:ext="edit" spidmax="4097">
      <o:colormru v:ext="edit" colors="#a1bf36,#d0cf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1"/>
    <w:rsid w:val="00002B49"/>
    <w:rsid w:val="0001186D"/>
    <w:rsid w:val="0001198D"/>
    <w:rsid w:val="0001451E"/>
    <w:rsid w:val="00016A72"/>
    <w:rsid w:val="0002101F"/>
    <w:rsid w:val="0002384A"/>
    <w:rsid w:val="00023D02"/>
    <w:rsid w:val="00024055"/>
    <w:rsid w:val="00024418"/>
    <w:rsid w:val="00024F12"/>
    <w:rsid w:val="00025359"/>
    <w:rsid w:val="000253D0"/>
    <w:rsid w:val="00027798"/>
    <w:rsid w:val="00027A83"/>
    <w:rsid w:val="00030825"/>
    <w:rsid w:val="000310D8"/>
    <w:rsid w:val="00031D4C"/>
    <w:rsid w:val="00032415"/>
    <w:rsid w:val="000324A6"/>
    <w:rsid w:val="00032F1B"/>
    <w:rsid w:val="00033AC3"/>
    <w:rsid w:val="00033AC7"/>
    <w:rsid w:val="00034317"/>
    <w:rsid w:val="000406DB"/>
    <w:rsid w:val="00040889"/>
    <w:rsid w:val="00041943"/>
    <w:rsid w:val="00043556"/>
    <w:rsid w:val="00043CCC"/>
    <w:rsid w:val="00043E9C"/>
    <w:rsid w:val="00043ED4"/>
    <w:rsid w:val="00044984"/>
    <w:rsid w:val="00045222"/>
    <w:rsid w:val="00045549"/>
    <w:rsid w:val="00045689"/>
    <w:rsid w:val="00047722"/>
    <w:rsid w:val="00050112"/>
    <w:rsid w:val="00050EAC"/>
    <w:rsid w:val="000517F6"/>
    <w:rsid w:val="00052D69"/>
    <w:rsid w:val="00054410"/>
    <w:rsid w:val="000555E1"/>
    <w:rsid w:val="000561E5"/>
    <w:rsid w:val="000631FF"/>
    <w:rsid w:val="00063AFA"/>
    <w:rsid w:val="00065712"/>
    <w:rsid w:val="000658E2"/>
    <w:rsid w:val="00065C76"/>
    <w:rsid w:val="00067083"/>
    <w:rsid w:val="00067645"/>
    <w:rsid w:val="00067FC3"/>
    <w:rsid w:val="000701EF"/>
    <w:rsid w:val="00071247"/>
    <w:rsid w:val="00071923"/>
    <w:rsid w:val="00071AF7"/>
    <w:rsid w:val="00071F17"/>
    <w:rsid w:val="00072081"/>
    <w:rsid w:val="00073337"/>
    <w:rsid w:val="00074677"/>
    <w:rsid w:val="00075EC2"/>
    <w:rsid w:val="00076640"/>
    <w:rsid w:val="00076BA1"/>
    <w:rsid w:val="000771CA"/>
    <w:rsid w:val="000809D2"/>
    <w:rsid w:val="00084828"/>
    <w:rsid w:val="00084CA5"/>
    <w:rsid w:val="00085242"/>
    <w:rsid w:val="00086024"/>
    <w:rsid w:val="0009030A"/>
    <w:rsid w:val="000933AA"/>
    <w:rsid w:val="000937C9"/>
    <w:rsid w:val="00095EC9"/>
    <w:rsid w:val="000963E7"/>
    <w:rsid w:val="000976D3"/>
    <w:rsid w:val="000A04E7"/>
    <w:rsid w:val="000A08FC"/>
    <w:rsid w:val="000A0A78"/>
    <w:rsid w:val="000A21EB"/>
    <w:rsid w:val="000A2E7E"/>
    <w:rsid w:val="000A31DF"/>
    <w:rsid w:val="000A6B64"/>
    <w:rsid w:val="000A765C"/>
    <w:rsid w:val="000B04DA"/>
    <w:rsid w:val="000B25BC"/>
    <w:rsid w:val="000B2A20"/>
    <w:rsid w:val="000B3589"/>
    <w:rsid w:val="000B3683"/>
    <w:rsid w:val="000B42AA"/>
    <w:rsid w:val="000B5D5C"/>
    <w:rsid w:val="000B67E3"/>
    <w:rsid w:val="000B6AC3"/>
    <w:rsid w:val="000B6E78"/>
    <w:rsid w:val="000B7BA9"/>
    <w:rsid w:val="000C0330"/>
    <w:rsid w:val="000C3DB3"/>
    <w:rsid w:val="000C43B8"/>
    <w:rsid w:val="000C446D"/>
    <w:rsid w:val="000C47E1"/>
    <w:rsid w:val="000C4948"/>
    <w:rsid w:val="000C5BD0"/>
    <w:rsid w:val="000C5E91"/>
    <w:rsid w:val="000C5F1B"/>
    <w:rsid w:val="000D344C"/>
    <w:rsid w:val="000D40DE"/>
    <w:rsid w:val="000D50C0"/>
    <w:rsid w:val="000D5A79"/>
    <w:rsid w:val="000E24E5"/>
    <w:rsid w:val="000E6F13"/>
    <w:rsid w:val="000E7B7A"/>
    <w:rsid w:val="000F09D1"/>
    <w:rsid w:val="000F6093"/>
    <w:rsid w:val="000F7246"/>
    <w:rsid w:val="00100C7D"/>
    <w:rsid w:val="001013B1"/>
    <w:rsid w:val="00101596"/>
    <w:rsid w:val="00102301"/>
    <w:rsid w:val="0010269F"/>
    <w:rsid w:val="001041DC"/>
    <w:rsid w:val="00105AB7"/>
    <w:rsid w:val="00106F2C"/>
    <w:rsid w:val="001119EC"/>
    <w:rsid w:val="00113C6B"/>
    <w:rsid w:val="001156F0"/>
    <w:rsid w:val="001168E7"/>
    <w:rsid w:val="00116B13"/>
    <w:rsid w:val="00116EF8"/>
    <w:rsid w:val="00117739"/>
    <w:rsid w:val="00125F9A"/>
    <w:rsid w:val="00126165"/>
    <w:rsid w:val="001269EE"/>
    <w:rsid w:val="00127039"/>
    <w:rsid w:val="001273A1"/>
    <w:rsid w:val="001321D4"/>
    <w:rsid w:val="00132585"/>
    <w:rsid w:val="001325FC"/>
    <w:rsid w:val="00132B50"/>
    <w:rsid w:val="0013330D"/>
    <w:rsid w:val="00133865"/>
    <w:rsid w:val="00133BC5"/>
    <w:rsid w:val="00134814"/>
    <w:rsid w:val="001362EC"/>
    <w:rsid w:val="00136DDB"/>
    <w:rsid w:val="001370FA"/>
    <w:rsid w:val="00141FDA"/>
    <w:rsid w:val="001427BF"/>
    <w:rsid w:val="00142BFA"/>
    <w:rsid w:val="00142F57"/>
    <w:rsid w:val="0014436F"/>
    <w:rsid w:val="001461B8"/>
    <w:rsid w:val="00146A64"/>
    <w:rsid w:val="00146D6E"/>
    <w:rsid w:val="00147843"/>
    <w:rsid w:val="00151B7C"/>
    <w:rsid w:val="00152FA6"/>
    <w:rsid w:val="00153791"/>
    <w:rsid w:val="00154AB5"/>
    <w:rsid w:val="00155A24"/>
    <w:rsid w:val="00157732"/>
    <w:rsid w:val="00160449"/>
    <w:rsid w:val="00160562"/>
    <w:rsid w:val="00160BF6"/>
    <w:rsid w:val="001628AC"/>
    <w:rsid w:val="00164D5A"/>
    <w:rsid w:val="00166967"/>
    <w:rsid w:val="00166E19"/>
    <w:rsid w:val="0016776B"/>
    <w:rsid w:val="0016792B"/>
    <w:rsid w:val="00174814"/>
    <w:rsid w:val="001755A8"/>
    <w:rsid w:val="001760FB"/>
    <w:rsid w:val="001802E7"/>
    <w:rsid w:val="001806EA"/>
    <w:rsid w:val="00180896"/>
    <w:rsid w:val="001817C2"/>
    <w:rsid w:val="00181C75"/>
    <w:rsid w:val="00181F53"/>
    <w:rsid w:val="00183CBB"/>
    <w:rsid w:val="0018417F"/>
    <w:rsid w:val="00184C4F"/>
    <w:rsid w:val="001852B3"/>
    <w:rsid w:val="0018607C"/>
    <w:rsid w:val="001868FA"/>
    <w:rsid w:val="00186F70"/>
    <w:rsid w:val="00187176"/>
    <w:rsid w:val="001873BA"/>
    <w:rsid w:val="00187587"/>
    <w:rsid w:val="001877AE"/>
    <w:rsid w:val="00190776"/>
    <w:rsid w:val="001942B0"/>
    <w:rsid w:val="001942C5"/>
    <w:rsid w:val="00194795"/>
    <w:rsid w:val="00195938"/>
    <w:rsid w:val="001959FD"/>
    <w:rsid w:val="00195E13"/>
    <w:rsid w:val="001A0F1F"/>
    <w:rsid w:val="001A2C23"/>
    <w:rsid w:val="001A3429"/>
    <w:rsid w:val="001A577B"/>
    <w:rsid w:val="001A6238"/>
    <w:rsid w:val="001A654D"/>
    <w:rsid w:val="001A7055"/>
    <w:rsid w:val="001B0656"/>
    <w:rsid w:val="001B17BE"/>
    <w:rsid w:val="001B288C"/>
    <w:rsid w:val="001B3824"/>
    <w:rsid w:val="001B40E4"/>
    <w:rsid w:val="001B59E6"/>
    <w:rsid w:val="001B5B24"/>
    <w:rsid w:val="001B6F0D"/>
    <w:rsid w:val="001C071C"/>
    <w:rsid w:val="001C121F"/>
    <w:rsid w:val="001C17D4"/>
    <w:rsid w:val="001C3E19"/>
    <w:rsid w:val="001C47BA"/>
    <w:rsid w:val="001C5179"/>
    <w:rsid w:val="001C639A"/>
    <w:rsid w:val="001C791B"/>
    <w:rsid w:val="001C7DB5"/>
    <w:rsid w:val="001D602C"/>
    <w:rsid w:val="001D7F3C"/>
    <w:rsid w:val="001E2B77"/>
    <w:rsid w:val="001E512C"/>
    <w:rsid w:val="001E7180"/>
    <w:rsid w:val="001E71F4"/>
    <w:rsid w:val="001F0079"/>
    <w:rsid w:val="001F10A2"/>
    <w:rsid w:val="001F2490"/>
    <w:rsid w:val="001F39F2"/>
    <w:rsid w:val="001F4C8E"/>
    <w:rsid w:val="001F5B7B"/>
    <w:rsid w:val="00200E40"/>
    <w:rsid w:val="0020116F"/>
    <w:rsid w:val="00201428"/>
    <w:rsid w:val="00203C6C"/>
    <w:rsid w:val="0020412A"/>
    <w:rsid w:val="002043FE"/>
    <w:rsid w:val="0020467E"/>
    <w:rsid w:val="002056F2"/>
    <w:rsid w:val="00205C0B"/>
    <w:rsid w:val="00206D2B"/>
    <w:rsid w:val="00206EC7"/>
    <w:rsid w:val="00212D00"/>
    <w:rsid w:val="00212E94"/>
    <w:rsid w:val="00213058"/>
    <w:rsid w:val="00216A63"/>
    <w:rsid w:val="002174CB"/>
    <w:rsid w:val="00217FCA"/>
    <w:rsid w:val="00220D81"/>
    <w:rsid w:val="00221849"/>
    <w:rsid w:val="00226464"/>
    <w:rsid w:val="0022646F"/>
    <w:rsid w:val="0023547F"/>
    <w:rsid w:val="002417E2"/>
    <w:rsid w:val="00242665"/>
    <w:rsid w:val="002434AC"/>
    <w:rsid w:val="00245AF9"/>
    <w:rsid w:val="0024761A"/>
    <w:rsid w:val="002479D9"/>
    <w:rsid w:val="00247E97"/>
    <w:rsid w:val="002519AD"/>
    <w:rsid w:val="00251BB1"/>
    <w:rsid w:val="00252C5F"/>
    <w:rsid w:val="00253178"/>
    <w:rsid w:val="00255516"/>
    <w:rsid w:val="00256600"/>
    <w:rsid w:val="00257669"/>
    <w:rsid w:val="00262703"/>
    <w:rsid w:val="00262A8D"/>
    <w:rsid w:val="0026342E"/>
    <w:rsid w:val="00263944"/>
    <w:rsid w:val="0026565D"/>
    <w:rsid w:val="00266FBF"/>
    <w:rsid w:val="00267EEE"/>
    <w:rsid w:val="002707FB"/>
    <w:rsid w:val="0027208B"/>
    <w:rsid w:val="00272B7C"/>
    <w:rsid w:val="002736F0"/>
    <w:rsid w:val="0027452F"/>
    <w:rsid w:val="002749DB"/>
    <w:rsid w:val="00275F9E"/>
    <w:rsid w:val="00281079"/>
    <w:rsid w:val="00281F13"/>
    <w:rsid w:val="0028237F"/>
    <w:rsid w:val="00284B47"/>
    <w:rsid w:val="002863F1"/>
    <w:rsid w:val="0028693B"/>
    <w:rsid w:val="002870AF"/>
    <w:rsid w:val="00290C1E"/>
    <w:rsid w:val="00290EFF"/>
    <w:rsid w:val="00291221"/>
    <w:rsid w:val="00294C69"/>
    <w:rsid w:val="0029595A"/>
    <w:rsid w:val="00296205"/>
    <w:rsid w:val="00296F63"/>
    <w:rsid w:val="0029781B"/>
    <w:rsid w:val="00297CD6"/>
    <w:rsid w:val="00297D72"/>
    <w:rsid w:val="002A5989"/>
    <w:rsid w:val="002A5D94"/>
    <w:rsid w:val="002A5F43"/>
    <w:rsid w:val="002A6187"/>
    <w:rsid w:val="002A7E8B"/>
    <w:rsid w:val="002B025A"/>
    <w:rsid w:val="002B07D7"/>
    <w:rsid w:val="002B0805"/>
    <w:rsid w:val="002B34E8"/>
    <w:rsid w:val="002B5739"/>
    <w:rsid w:val="002B687A"/>
    <w:rsid w:val="002B6C7A"/>
    <w:rsid w:val="002B74CA"/>
    <w:rsid w:val="002B7BE4"/>
    <w:rsid w:val="002B7D11"/>
    <w:rsid w:val="002C0B6F"/>
    <w:rsid w:val="002C1E81"/>
    <w:rsid w:val="002C38B6"/>
    <w:rsid w:val="002C3F69"/>
    <w:rsid w:val="002C4097"/>
    <w:rsid w:val="002C4AE5"/>
    <w:rsid w:val="002C4C34"/>
    <w:rsid w:val="002C557A"/>
    <w:rsid w:val="002C60CB"/>
    <w:rsid w:val="002C70B8"/>
    <w:rsid w:val="002C7B85"/>
    <w:rsid w:val="002D074B"/>
    <w:rsid w:val="002D2292"/>
    <w:rsid w:val="002D381E"/>
    <w:rsid w:val="002D42A9"/>
    <w:rsid w:val="002D5DB6"/>
    <w:rsid w:val="002D6DA6"/>
    <w:rsid w:val="002D74C7"/>
    <w:rsid w:val="002D7BE6"/>
    <w:rsid w:val="002E5104"/>
    <w:rsid w:val="002E534A"/>
    <w:rsid w:val="002F2587"/>
    <w:rsid w:val="002F3C21"/>
    <w:rsid w:val="002F42BA"/>
    <w:rsid w:val="002F50DD"/>
    <w:rsid w:val="002F77E2"/>
    <w:rsid w:val="003015E8"/>
    <w:rsid w:val="00301C3E"/>
    <w:rsid w:val="00302BB1"/>
    <w:rsid w:val="00303EB5"/>
    <w:rsid w:val="003040B9"/>
    <w:rsid w:val="00304434"/>
    <w:rsid w:val="00304D74"/>
    <w:rsid w:val="003050CD"/>
    <w:rsid w:val="003051C7"/>
    <w:rsid w:val="003056C9"/>
    <w:rsid w:val="00306117"/>
    <w:rsid w:val="00306441"/>
    <w:rsid w:val="00307735"/>
    <w:rsid w:val="00310584"/>
    <w:rsid w:val="00310AD6"/>
    <w:rsid w:val="00310B98"/>
    <w:rsid w:val="00311B37"/>
    <w:rsid w:val="00312479"/>
    <w:rsid w:val="003149E3"/>
    <w:rsid w:val="00316782"/>
    <w:rsid w:val="0032081D"/>
    <w:rsid w:val="00323022"/>
    <w:rsid w:val="00323476"/>
    <w:rsid w:val="00324FAF"/>
    <w:rsid w:val="003262DA"/>
    <w:rsid w:val="003263EB"/>
    <w:rsid w:val="00330AE2"/>
    <w:rsid w:val="003314FA"/>
    <w:rsid w:val="00333088"/>
    <w:rsid w:val="0033473F"/>
    <w:rsid w:val="00334987"/>
    <w:rsid w:val="00336863"/>
    <w:rsid w:val="00342A82"/>
    <w:rsid w:val="0034358F"/>
    <w:rsid w:val="003463F1"/>
    <w:rsid w:val="00346838"/>
    <w:rsid w:val="00350674"/>
    <w:rsid w:val="00352365"/>
    <w:rsid w:val="00353104"/>
    <w:rsid w:val="003535E7"/>
    <w:rsid w:val="00354020"/>
    <w:rsid w:val="003555F2"/>
    <w:rsid w:val="00355901"/>
    <w:rsid w:val="00357BC5"/>
    <w:rsid w:val="00362DFC"/>
    <w:rsid w:val="00363725"/>
    <w:rsid w:val="00363730"/>
    <w:rsid w:val="00364D9C"/>
    <w:rsid w:val="00365652"/>
    <w:rsid w:val="003656D1"/>
    <w:rsid w:val="00365FF4"/>
    <w:rsid w:val="003675E4"/>
    <w:rsid w:val="00367B63"/>
    <w:rsid w:val="00367E40"/>
    <w:rsid w:val="00371004"/>
    <w:rsid w:val="0037599D"/>
    <w:rsid w:val="00375DBC"/>
    <w:rsid w:val="00376CD3"/>
    <w:rsid w:val="003810F1"/>
    <w:rsid w:val="00381733"/>
    <w:rsid w:val="00381AA5"/>
    <w:rsid w:val="003841E6"/>
    <w:rsid w:val="0038445D"/>
    <w:rsid w:val="00384758"/>
    <w:rsid w:val="003847AA"/>
    <w:rsid w:val="00385375"/>
    <w:rsid w:val="0038720F"/>
    <w:rsid w:val="00391817"/>
    <w:rsid w:val="00392CB7"/>
    <w:rsid w:val="00392DBF"/>
    <w:rsid w:val="003960E9"/>
    <w:rsid w:val="003962A3"/>
    <w:rsid w:val="003A046B"/>
    <w:rsid w:val="003A083F"/>
    <w:rsid w:val="003A11B3"/>
    <w:rsid w:val="003A2448"/>
    <w:rsid w:val="003A33D6"/>
    <w:rsid w:val="003A4E47"/>
    <w:rsid w:val="003A5474"/>
    <w:rsid w:val="003A67D2"/>
    <w:rsid w:val="003B03BA"/>
    <w:rsid w:val="003B0DCD"/>
    <w:rsid w:val="003B14DE"/>
    <w:rsid w:val="003B1AED"/>
    <w:rsid w:val="003B3DD5"/>
    <w:rsid w:val="003B4830"/>
    <w:rsid w:val="003B491E"/>
    <w:rsid w:val="003B51EB"/>
    <w:rsid w:val="003B6580"/>
    <w:rsid w:val="003B6903"/>
    <w:rsid w:val="003B692D"/>
    <w:rsid w:val="003C04E5"/>
    <w:rsid w:val="003C09A7"/>
    <w:rsid w:val="003C1390"/>
    <w:rsid w:val="003C13BA"/>
    <w:rsid w:val="003C26DD"/>
    <w:rsid w:val="003C349A"/>
    <w:rsid w:val="003C3ABE"/>
    <w:rsid w:val="003C3F25"/>
    <w:rsid w:val="003C4779"/>
    <w:rsid w:val="003C57F0"/>
    <w:rsid w:val="003C593E"/>
    <w:rsid w:val="003C5948"/>
    <w:rsid w:val="003D1A55"/>
    <w:rsid w:val="003D1CBA"/>
    <w:rsid w:val="003D2336"/>
    <w:rsid w:val="003D37AF"/>
    <w:rsid w:val="003D6CA1"/>
    <w:rsid w:val="003E0EFC"/>
    <w:rsid w:val="003E1754"/>
    <w:rsid w:val="003E4599"/>
    <w:rsid w:val="003E4D06"/>
    <w:rsid w:val="003E7D27"/>
    <w:rsid w:val="003F0CB1"/>
    <w:rsid w:val="003F3463"/>
    <w:rsid w:val="003F4AEC"/>
    <w:rsid w:val="003F5DC2"/>
    <w:rsid w:val="003F6D77"/>
    <w:rsid w:val="00400A94"/>
    <w:rsid w:val="00401A75"/>
    <w:rsid w:val="00401E2E"/>
    <w:rsid w:val="00404603"/>
    <w:rsid w:val="004051FD"/>
    <w:rsid w:val="004054B6"/>
    <w:rsid w:val="00406E1F"/>
    <w:rsid w:val="004113B1"/>
    <w:rsid w:val="00411E2F"/>
    <w:rsid w:val="00412D5B"/>
    <w:rsid w:val="00416A9C"/>
    <w:rsid w:val="00420458"/>
    <w:rsid w:val="0042168C"/>
    <w:rsid w:val="00423498"/>
    <w:rsid w:val="00427FE2"/>
    <w:rsid w:val="00430097"/>
    <w:rsid w:val="0043062C"/>
    <w:rsid w:val="00433522"/>
    <w:rsid w:val="00433983"/>
    <w:rsid w:val="0043402B"/>
    <w:rsid w:val="0043428E"/>
    <w:rsid w:val="00435599"/>
    <w:rsid w:val="00435917"/>
    <w:rsid w:val="0043594C"/>
    <w:rsid w:val="0044420E"/>
    <w:rsid w:val="004458F7"/>
    <w:rsid w:val="00450B14"/>
    <w:rsid w:val="00452107"/>
    <w:rsid w:val="004538BC"/>
    <w:rsid w:val="00453ABD"/>
    <w:rsid w:val="00453E69"/>
    <w:rsid w:val="004543B2"/>
    <w:rsid w:val="004544DD"/>
    <w:rsid w:val="004544FE"/>
    <w:rsid w:val="00454946"/>
    <w:rsid w:val="00455359"/>
    <w:rsid w:val="00457E5D"/>
    <w:rsid w:val="00460771"/>
    <w:rsid w:val="00461861"/>
    <w:rsid w:val="004620AB"/>
    <w:rsid w:val="004644D0"/>
    <w:rsid w:val="00465A42"/>
    <w:rsid w:val="0046622D"/>
    <w:rsid w:val="00466ABD"/>
    <w:rsid w:val="00466C9B"/>
    <w:rsid w:val="004737BD"/>
    <w:rsid w:val="0047474A"/>
    <w:rsid w:val="00474C2D"/>
    <w:rsid w:val="0047501D"/>
    <w:rsid w:val="0047522B"/>
    <w:rsid w:val="00477E23"/>
    <w:rsid w:val="00480DB3"/>
    <w:rsid w:val="0048224C"/>
    <w:rsid w:val="00484A78"/>
    <w:rsid w:val="00485F97"/>
    <w:rsid w:val="00486D17"/>
    <w:rsid w:val="00487BBB"/>
    <w:rsid w:val="004900D1"/>
    <w:rsid w:val="00490206"/>
    <w:rsid w:val="00491943"/>
    <w:rsid w:val="00492ACE"/>
    <w:rsid w:val="00492F3B"/>
    <w:rsid w:val="00495B3C"/>
    <w:rsid w:val="00495DA5"/>
    <w:rsid w:val="00497CA5"/>
    <w:rsid w:val="00497EA2"/>
    <w:rsid w:val="004A0342"/>
    <w:rsid w:val="004A0726"/>
    <w:rsid w:val="004A18EB"/>
    <w:rsid w:val="004A1A56"/>
    <w:rsid w:val="004A3365"/>
    <w:rsid w:val="004A3C88"/>
    <w:rsid w:val="004A4B9F"/>
    <w:rsid w:val="004A5F79"/>
    <w:rsid w:val="004A791B"/>
    <w:rsid w:val="004B091E"/>
    <w:rsid w:val="004B0BA2"/>
    <w:rsid w:val="004B529C"/>
    <w:rsid w:val="004B5972"/>
    <w:rsid w:val="004B67A9"/>
    <w:rsid w:val="004B6991"/>
    <w:rsid w:val="004B6AFE"/>
    <w:rsid w:val="004B77B9"/>
    <w:rsid w:val="004C02AC"/>
    <w:rsid w:val="004C03EA"/>
    <w:rsid w:val="004C1B32"/>
    <w:rsid w:val="004C1FE1"/>
    <w:rsid w:val="004C382C"/>
    <w:rsid w:val="004C5AE8"/>
    <w:rsid w:val="004C76B4"/>
    <w:rsid w:val="004D14DC"/>
    <w:rsid w:val="004D46B9"/>
    <w:rsid w:val="004D47C5"/>
    <w:rsid w:val="004D56A2"/>
    <w:rsid w:val="004D6F49"/>
    <w:rsid w:val="004D7985"/>
    <w:rsid w:val="004E3BF5"/>
    <w:rsid w:val="004E465D"/>
    <w:rsid w:val="004E5159"/>
    <w:rsid w:val="004F0E9D"/>
    <w:rsid w:val="004F2037"/>
    <w:rsid w:val="004F25E5"/>
    <w:rsid w:val="004F4B4E"/>
    <w:rsid w:val="004F7923"/>
    <w:rsid w:val="00500003"/>
    <w:rsid w:val="0050002C"/>
    <w:rsid w:val="00500536"/>
    <w:rsid w:val="005026B7"/>
    <w:rsid w:val="005026E3"/>
    <w:rsid w:val="005036D9"/>
    <w:rsid w:val="00503A45"/>
    <w:rsid w:val="0050504E"/>
    <w:rsid w:val="0050798F"/>
    <w:rsid w:val="0051158F"/>
    <w:rsid w:val="00511E5E"/>
    <w:rsid w:val="00512816"/>
    <w:rsid w:val="00513CBA"/>
    <w:rsid w:val="0051433B"/>
    <w:rsid w:val="005149F4"/>
    <w:rsid w:val="00514BAA"/>
    <w:rsid w:val="0051598E"/>
    <w:rsid w:val="00515C73"/>
    <w:rsid w:val="0052002F"/>
    <w:rsid w:val="005201A5"/>
    <w:rsid w:val="00520504"/>
    <w:rsid w:val="00520951"/>
    <w:rsid w:val="00521D03"/>
    <w:rsid w:val="00521E2D"/>
    <w:rsid w:val="00522FF9"/>
    <w:rsid w:val="00523EBE"/>
    <w:rsid w:val="005249D7"/>
    <w:rsid w:val="00524BB1"/>
    <w:rsid w:val="00525834"/>
    <w:rsid w:val="005269FE"/>
    <w:rsid w:val="0052763C"/>
    <w:rsid w:val="00527B16"/>
    <w:rsid w:val="00527CFA"/>
    <w:rsid w:val="00530EB8"/>
    <w:rsid w:val="005312D6"/>
    <w:rsid w:val="00531B92"/>
    <w:rsid w:val="00532714"/>
    <w:rsid w:val="00532AF7"/>
    <w:rsid w:val="00537B02"/>
    <w:rsid w:val="00540A33"/>
    <w:rsid w:val="00541175"/>
    <w:rsid w:val="0054124F"/>
    <w:rsid w:val="00541A07"/>
    <w:rsid w:val="00542115"/>
    <w:rsid w:val="00542C1A"/>
    <w:rsid w:val="005438A2"/>
    <w:rsid w:val="00544EB1"/>
    <w:rsid w:val="00545CEE"/>
    <w:rsid w:val="005500EC"/>
    <w:rsid w:val="00554CDD"/>
    <w:rsid w:val="00554CE8"/>
    <w:rsid w:val="00556F6D"/>
    <w:rsid w:val="0056040E"/>
    <w:rsid w:val="00561600"/>
    <w:rsid w:val="00566239"/>
    <w:rsid w:val="00570D0C"/>
    <w:rsid w:val="00570DB5"/>
    <w:rsid w:val="00570E8B"/>
    <w:rsid w:val="00571CC2"/>
    <w:rsid w:val="0057426E"/>
    <w:rsid w:val="0057471A"/>
    <w:rsid w:val="00574846"/>
    <w:rsid w:val="00574A6E"/>
    <w:rsid w:val="00576A13"/>
    <w:rsid w:val="00576AAC"/>
    <w:rsid w:val="00577AAA"/>
    <w:rsid w:val="00577EF7"/>
    <w:rsid w:val="00583236"/>
    <w:rsid w:val="005846D0"/>
    <w:rsid w:val="005859E5"/>
    <w:rsid w:val="00585D98"/>
    <w:rsid w:val="00586D0C"/>
    <w:rsid w:val="00590E95"/>
    <w:rsid w:val="005933DD"/>
    <w:rsid w:val="00593AF5"/>
    <w:rsid w:val="00594EF3"/>
    <w:rsid w:val="00595C09"/>
    <w:rsid w:val="00596B4E"/>
    <w:rsid w:val="00596CE1"/>
    <w:rsid w:val="005A1791"/>
    <w:rsid w:val="005A6BC3"/>
    <w:rsid w:val="005B1006"/>
    <w:rsid w:val="005B19EF"/>
    <w:rsid w:val="005B43D0"/>
    <w:rsid w:val="005B4535"/>
    <w:rsid w:val="005B5356"/>
    <w:rsid w:val="005B75F9"/>
    <w:rsid w:val="005C1F7A"/>
    <w:rsid w:val="005C3A93"/>
    <w:rsid w:val="005C4381"/>
    <w:rsid w:val="005C4EE8"/>
    <w:rsid w:val="005D07A3"/>
    <w:rsid w:val="005D1617"/>
    <w:rsid w:val="005D1737"/>
    <w:rsid w:val="005D2B4F"/>
    <w:rsid w:val="005D3E68"/>
    <w:rsid w:val="005D68B0"/>
    <w:rsid w:val="005D6BD6"/>
    <w:rsid w:val="005D71A2"/>
    <w:rsid w:val="005E0394"/>
    <w:rsid w:val="005E0C0D"/>
    <w:rsid w:val="005E1770"/>
    <w:rsid w:val="005E3A48"/>
    <w:rsid w:val="005E6310"/>
    <w:rsid w:val="005E68D0"/>
    <w:rsid w:val="005E691C"/>
    <w:rsid w:val="005E6A22"/>
    <w:rsid w:val="005E6CCB"/>
    <w:rsid w:val="005E7FE2"/>
    <w:rsid w:val="005F40B7"/>
    <w:rsid w:val="005F4E2F"/>
    <w:rsid w:val="005F5B32"/>
    <w:rsid w:val="006002C2"/>
    <w:rsid w:val="006025AA"/>
    <w:rsid w:val="00602F16"/>
    <w:rsid w:val="00603596"/>
    <w:rsid w:val="00605AE9"/>
    <w:rsid w:val="00610AFF"/>
    <w:rsid w:val="00611F2C"/>
    <w:rsid w:val="00612959"/>
    <w:rsid w:val="00613174"/>
    <w:rsid w:val="00615006"/>
    <w:rsid w:val="00616E3E"/>
    <w:rsid w:val="00617B9A"/>
    <w:rsid w:val="00621BF6"/>
    <w:rsid w:val="00623F1C"/>
    <w:rsid w:val="00626063"/>
    <w:rsid w:val="00632CB0"/>
    <w:rsid w:val="00635221"/>
    <w:rsid w:val="00635520"/>
    <w:rsid w:val="00635B5F"/>
    <w:rsid w:val="006370DC"/>
    <w:rsid w:val="00641A81"/>
    <w:rsid w:val="00642B1F"/>
    <w:rsid w:val="00642BEF"/>
    <w:rsid w:val="006431A8"/>
    <w:rsid w:val="006437A7"/>
    <w:rsid w:val="00643D10"/>
    <w:rsid w:val="00643D6A"/>
    <w:rsid w:val="00644D6C"/>
    <w:rsid w:val="00646BC4"/>
    <w:rsid w:val="00650493"/>
    <w:rsid w:val="006509F6"/>
    <w:rsid w:val="00650B3B"/>
    <w:rsid w:val="00652272"/>
    <w:rsid w:val="006550E8"/>
    <w:rsid w:val="00655FA5"/>
    <w:rsid w:val="006574EA"/>
    <w:rsid w:val="006621D2"/>
    <w:rsid w:val="00666242"/>
    <w:rsid w:val="00666C18"/>
    <w:rsid w:val="00667F88"/>
    <w:rsid w:val="006705D8"/>
    <w:rsid w:val="0067174B"/>
    <w:rsid w:val="00676272"/>
    <w:rsid w:val="006776BC"/>
    <w:rsid w:val="00677DD9"/>
    <w:rsid w:val="006800A7"/>
    <w:rsid w:val="0068085F"/>
    <w:rsid w:val="006826DE"/>
    <w:rsid w:val="00682B3C"/>
    <w:rsid w:val="00683AE2"/>
    <w:rsid w:val="00684155"/>
    <w:rsid w:val="00684387"/>
    <w:rsid w:val="006852F3"/>
    <w:rsid w:val="00685D48"/>
    <w:rsid w:val="00686D6F"/>
    <w:rsid w:val="0069048F"/>
    <w:rsid w:val="00692088"/>
    <w:rsid w:val="00692892"/>
    <w:rsid w:val="00692AD4"/>
    <w:rsid w:val="00693D75"/>
    <w:rsid w:val="00694C45"/>
    <w:rsid w:val="00697FBF"/>
    <w:rsid w:val="006A20FF"/>
    <w:rsid w:val="006A36B8"/>
    <w:rsid w:val="006A380E"/>
    <w:rsid w:val="006A49F8"/>
    <w:rsid w:val="006A76AD"/>
    <w:rsid w:val="006B045C"/>
    <w:rsid w:val="006B437F"/>
    <w:rsid w:val="006B5218"/>
    <w:rsid w:val="006B5F64"/>
    <w:rsid w:val="006B7969"/>
    <w:rsid w:val="006C16BF"/>
    <w:rsid w:val="006C19CB"/>
    <w:rsid w:val="006C1BC8"/>
    <w:rsid w:val="006C20A9"/>
    <w:rsid w:val="006C28A5"/>
    <w:rsid w:val="006C379A"/>
    <w:rsid w:val="006C629A"/>
    <w:rsid w:val="006D1F4F"/>
    <w:rsid w:val="006D2497"/>
    <w:rsid w:val="006D2FAE"/>
    <w:rsid w:val="006D37CC"/>
    <w:rsid w:val="006D57D5"/>
    <w:rsid w:val="006D57E5"/>
    <w:rsid w:val="006D6638"/>
    <w:rsid w:val="006D6D68"/>
    <w:rsid w:val="006D729F"/>
    <w:rsid w:val="006E021A"/>
    <w:rsid w:val="006E0F8F"/>
    <w:rsid w:val="006E4158"/>
    <w:rsid w:val="006E4488"/>
    <w:rsid w:val="006E5613"/>
    <w:rsid w:val="006E64E7"/>
    <w:rsid w:val="006E65AC"/>
    <w:rsid w:val="006F0164"/>
    <w:rsid w:val="006F1CC0"/>
    <w:rsid w:val="006F4F18"/>
    <w:rsid w:val="006F5760"/>
    <w:rsid w:val="006F661E"/>
    <w:rsid w:val="006F71F7"/>
    <w:rsid w:val="00701D1B"/>
    <w:rsid w:val="00705CF1"/>
    <w:rsid w:val="00705EFC"/>
    <w:rsid w:val="007068E3"/>
    <w:rsid w:val="0070761E"/>
    <w:rsid w:val="007120A5"/>
    <w:rsid w:val="00712D76"/>
    <w:rsid w:val="00713231"/>
    <w:rsid w:val="00715810"/>
    <w:rsid w:val="0071583D"/>
    <w:rsid w:val="00721B4E"/>
    <w:rsid w:val="00721DC7"/>
    <w:rsid w:val="00721F26"/>
    <w:rsid w:val="00722389"/>
    <w:rsid w:val="00722EE7"/>
    <w:rsid w:val="0072426F"/>
    <w:rsid w:val="00724944"/>
    <w:rsid w:val="007253DA"/>
    <w:rsid w:val="00730960"/>
    <w:rsid w:val="00731C03"/>
    <w:rsid w:val="0073374F"/>
    <w:rsid w:val="00734664"/>
    <w:rsid w:val="00734C2A"/>
    <w:rsid w:val="0074180B"/>
    <w:rsid w:val="00742090"/>
    <w:rsid w:val="007432BB"/>
    <w:rsid w:val="00743F83"/>
    <w:rsid w:val="00744C9D"/>
    <w:rsid w:val="00744D6B"/>
    <w:rsid w:val="00746288"/>
    <w:rsid w:val="00750067"/>
    <w:rsid w:val="007544A6"/>
    <w:rsid w:val="00757C7B"/>
    <w:rsid w:val="007615DE"/>
    <w:rsid w:val="00761BC9"/>
    <w:rsid w:val="0076398A"/>
    <w:rsid w:val="00765EE2"/>
    <w:rsid w:val="00767588"/>
    <w:rsid w:val="007704A6"/>
    <w:rsid w:val="00770C93"/>
    <w:rsid w:val="007714FA"/>
    <w:rsid w:val="00771EC8"/>
    <w:rsid w:val="007720CA"/>
    <w:rsid w:val="007739BB"/>
    <w:rsid w:val="007743A1"/>
    <w:rsid w:val="00774C89"/>
    <w:rsid w:val="00780A53"/>
    <w:rsid w:val="00780B3B"/>
    <w:rsid w:val="00782382"/>
    <w:rsid w:val="00783AC3"/>
    <w:rsid w:val="00786D07"/>
    <w:rsid w:val="00786F2B"/>
    <w:rsid w:val="0079065F"/>
    <w:rsid w:val="00790ADE"/>
    <w:rsid w:val="00791D26"/>
    <w:rsid w:val="007932C0"/>
    <w:rsid w:val="00793682"/>
    <w:rsid w:val="007957B1"/>
    <w:rsid w:val="007959D7"/>
    <w:rsid w:val="00796862"/>
    <w:rsid w:val="007A034D"/>
    <w:rsid w:val="007A0C4E"/>
    <w:rsid w:val="007A0FC2"/>
    <w:rsid w:val="007A16D8"/>
    <w:rsid w:val="007A3B62"/>
    <w:rsid w:val="007A3EDD"/>
    <w:rsid w:val="007A3FB0"/>
    <w:rsid w:val="007A4549"/>
    <w:rsid w:val="007A4D2E"/>
    <w:rsid w:val="007A7A88"/>
    <w:rsid w:val="007B05F2"/>
    <w:rsid w:val="007B0EFF"/>
    <w:rsid w:val="007B4434"/>
    <w:rsid w:val="007C0687"/>
    <w:rsid w:val="007C2FC8"/>
    <w:rsid w:val="007C37D5"/>
    <w:rsid w:val="007C44D9"/>
    <w:rsid w:val="007C585A"/>
    <w:rsid w:val="007C5A2C"/>
    <w:rsid w:val="007D010E"/>
    <w:rsid w:val="007D0261"/>
    <w:rsid w:val="007D08D7"/>
    <w:rsid w:val="007D6B7B"/>
    <w:rsid w:val="007E280C"/>
    <w:rsid w:val="007E2BDE"/>
    <w:rsid w:val="007E3ACB"/>
    <w:rsid w:val="007E3D2A"/>
    <w:rsid w:val="007E412A"/>
    <w:rsid w:val="007E497F"/>
    <w:rsid w:val="007E5CEB"/>
    <w:rsid w:val="007F0373"/>
    <w:rsid w:val="007F117C"/>
    <w:rsid w:val="007F4482"/>
    <w:rsid w:val="007F6DC7"/>
    <w:rsid w:val="007F719C"/>
    <w:rsid w:val="008003AD"/>
    <w:rsid w:val="008003C8"/>
    <w:rsid w:val="00803465"/>
    <w:rsid w:val="0080365B"/>
    <w:rsid w:val="00803A6B"/>
    <w:rsid w:val="00806370"/>
    <w:rsid w:val="00810248"/>
    <w:rsid w:val="00810535"/>
    <w:rsid w:val="00810A15"/>
    <w:rsid w:val="00811787"/>
    <w:rsid w:val="00812509"/>
    <w:rsid w:val="0081497D"/>
    <w:rsid w:val="0081765B"/>
    <w:rsid w:val="008215F4"/>
    <w:rsid w:val="008219EE"/>
    <w:rsid w:val="008231A5"/>
    <w:rsid w:val="00823A88"/>
    <w:rsid w:val="00824548"/>
    <w:rsid w:val="00824760"/>
    <w:rsid w:val="008261CD"/>
    <w:rsid w:val="008266F7"/>
    <w:rsid w:val="008272E9"/>
    <w:rsid w:val="008272F8"/>
    <w:rsid w:val="00827389"/>
    <w:rsid w:val="008274C1"/>
    <w:rsid w:val="00827E9E"/>
    <w:rsid w:val="008303DF"/>
    <w:rsid w:val="00830FD4"/>
    <w:rsid w:val="00831251"/>
    <w:rsid w:val="00832700"/>
    <w:rsid w:val="0083403A"/>
    <w:rsid w:val="00834703"/>
    <w:rsid w:val="00834A2A"/>
    <w:rsid w:val="008354B2"/>
    <w:rsid w:val="008356BA"/>
    <w:rsid w:val="00836310"/>
    <w:rsid w:val="00836DC2"/>
    <w:rsid w:val="0083709E"/>
    <w:rsid w:val="00843AC3"/>
    <w:rsid w:val="0084492C"/>
    <w:rsid w:val="008512DF"/>
    <w:rsid w:val="00853BF4"/>
    <w:rsid w:val="00854D7E"/>
    <w:rsid w:val="008558B3"/>
    <w:rsid w:val="0085750B"/>
    <w:rsid w:val="00860333"/>
    <w:rsid w:val="00863902"/>
    <w:rsid w:val="00865C2C"/>
    <w:rsid w:val="00870939"/>
    <w:rsid w:val="00870C7D"/>
    <w:rsid w:val="00871320"/>
    <w:rsid w:val="00872CFF"/>
    <w:rsid w:val="0087519F"/>
    <w:rsid w:val="00875906"/>
    <w:rsid w:val="008772A0"/>
    <w:rsid w:val="00880462"/>
    <w:rsid w:val="00881AF1"/>
    <w:rsid w:val="00881C0C"/>
    <w:rsid w:val="00882021"/>
    <w:rsid w:val="0088226D"/>
    <w:rsid w:val="00882908"/>
    <w:rsid w:val="00882D4B"/>
    <w:rsid w:val="0088401F"/>
    <w:rsid w:val="00886A59"/>
    <w:rsid w:val="00886EEE"/>
    <w:rsid w:val="00890E59"/>
    <w:rsid w:val="008911D6"/>
    <w:rsid w:val="00892412"/>
    <w:rsid w:val="00892678"/>
    <w:rsid w:val="0089461B"/>
    <w:rsid w:val="008948B1"/>
    <w:rsid w:val="008961C0"/>
    <w:rsid w:val="00896942"/>
    <w:rsid w:val="00896B06"/>
    <w:rsid w:val="00897C81"/>
    <w:rsid w:val="008A10A1"/>
    <w:rsid w:val="008A1D80"/>
    <w:rsid w:val="008A50CB"/>
    <w:rsid w:val="008A59A6"/>
    <w:rsid w:val="008A7836"/>
    <w:rsid w:val="008B1AE4"/>
    <w:rsid w:val="008B2033"/>
    <w:rsid w:val="008B20C7"/>
    <w:rsid w:val="008B2FAF"/>
    <w:rsid w:val="008B2FC9"/>
    <w:rsid w:val="008B3F2A"/>
    <w:rsid w:val="008B460D"/>
    <w:rsid w:val="008C004E"/>
    <w:rsid w:val="008C0FCC"/>
    <w:rsid w:val="008C203F"/>
    <w:rsid w:val="008C20F6"/>
    <w:rsid w:val="008C2415"/>
    <w:rsid w:val="008C3787"/>
    <w:rsid w:val="008C5DA9"/>
    <w:rsid w:val="008C6E85"/>
    <w:rsid w:val="008D0E4C"/>
    <w:rsid w:val="008D43B0"/>
    <w:rsid w:val="008D4E12"/>
    <w:rsid w:val="008D6937"/>
    <w:rsid w:val="008D6A0B"/>
    <w:rsid w:val="008D6C53"/>
    <w:rsid w:val="008D6DB8"/>
    <w:rsid w:val="008D799A"/>
    <w:rsid w:val="008E02A3"/>
    <w:rsid w:val="008E232A"/>
    <w:rsid w:val="008E3CB1"/>
    <w:rsid w:val="008E3CBC"/>
    <w:rsid w:val="008E3CFE"/>
    <w:rsid w:val="008E7C6A"/>
    <w:rsid w:val="008F16C9"/>
    <w:rsid w:val="008F22E8"/>
    <w:rsid w:val="008F28F6"/>
    <w:rsid w:val="008F7CC4"/>
    <w:rsid w:val="00902197"/>
    <w:rsid w:val="00902886"/>
    <w:rsid w:val="00903BDB"/>
    <w:rsid w:val="009041D3"/>
    <w:rsid w:val="00907D4D"/>
    <w:rsid w:val="00907FEB"/>
    <w:rsid w:val="009133FB"/>
    <w:rsid w:val="00914C62"/>
    <w:rsid w:val="00921816"/>
    <w:rsid w:val="00922067"/>
    <w:rsid w:val="00922F3F"/>
    <w:rsid w:val="00923305"/>
    <w:rsid w:val="0092351B"/>
    <w:rsid w:val="00925A59"/>
    <w:rsid w:val="009264BF"/>
    <w:rsid w:val="0092788A"/>
    <w:rsid w:val="00930C90"/>
    <w:rsid w:val="009312E5"/>
    <w:rsid w:val="009318B0"/>
    <w:rsid w:val="00931BF9"/>
    <w:rsid w:val="00932245"/>
    <w:rsid w:val="009361C0"/>
    <w:rsid w:val="00937640"/>
    <w:rsid w:val="00940A0B"/>
    <w:rsid w:val="00942F62"/>
    <w:rsid w:val="009454FB"/>
    <w:rsid w:val="00946185"/>
    <w:rsid w:val="00946384"/>
    <w:rsid w:val="009523B7"/>
    <w:rsid w:val="00952688"/>
    <w:rsid w:val="0095298A"/>
    <w:rsid w:val="0095394D"/>
    <w:rsid w:val="00954C7D"/>
    <w:rsid w:val="0095599E"/>
    <w:rsid w:val="00956437"/>
    <w:rsid w:val="009569B9"/>
    <w:rsid w:val="009609BD"/>
    <w:rsid w:val="009626E5"/>
    <w:rsid w:val="009629E5"/>
    <w:rsid w:val="0096402D"/>
    <w:rsid w:val="00964A97"/>
    <w:rsid w:val="0096683C"/>
    <w:rsid w:val="00967AAF"/>
    <w:rsid w:val="00972515"/>
    <w:rsid w:val="00974BCD"/>
    <w:rsid w:val="00974D2C"/>
    <w:rsid w:val="00975B33"/>
    <w:rsid w:val="00975B8D"/>
    <w:rsid w:val="00980470"/>
    <w:rsid w:val="009817AE"/>
    <w:rsid w:val="0098420C"/>
    <w:rsid w:val="0098447B"/>
    <w:rsid w:val="00984B65"/>
    <w:rsid w:val="00985066"/>
    <w:rsid w:val="00985E2A"/>
    <w:rsid w:val="009864AA"/>
    <w:rsid w:val="00986ED6"/>
    <w:rsid w:val="009871A7"/>
    <w:rsid w:val="00987C53"/>
    <w:rsid w:val="0099115D"/>
    <w:rsid w:val="00991C77"/>
    <w:rsid w:val="00992586"/>
    <w:rsid w:val="00992EE7"/>
    <w:rsid w:val="009934EB"/>
    <w:rsid w:val="009939BE"/>
    <w:rsid w:val="00993B97"/>
    <w:rsid w:val="00994949"/>
    <w:rsid w:val="00994C53"/>
    <w:rsid w:val="009955E6"/>
    <w:rsid w:val="00995961"/>
    <w:rsid w:val="00995D22"/>
    <w:rsid w:val="00995FCC"/>
    <w:rsid w:val="00996B4B"/>
    <w:rsid w:val="009A039F"/>
    <w:rsid w:val="009A49AA"/>
    <w:rsid w:val="009A4D24"/>
    <w:rsid w:val="009A5471"/>
    <w:rsid w:val="009B1501"/>
    <w:rsid w:val="009B1969"/>
    <w:rsid w:val="009B2B01"/>
    <w:rsid w:val="009B2E47"/>
    <w:rsid w:val="009B33F9"/>
    <w:rsid w:val="009B3DC3"/>
    <w:rsid w:val="009B4EF2"/>
    <w:rsid w:val="009B60F1"/>
    <w:rsid w:val="009B70FC"/>
    <w:rsid w:val="009B7877"/>
    <w:rsid w:val="009C14BF"/>
    <w:rsid w:val="009C1AC6"/>
    <w:rsid w:val="009C1C82"/>
    <w:rsid w:val="009D0578"/>
    <w:rsid w:val="009D0995"/>
    <w:rsid w:val="009D40F3"/>
    <w:rsid w:val="009D629D"/>
    <w:rsid w:val="009D64B3"/>
    <w:rsid w:val="009D7B1A"/>
    <w:rsid w:val="009E02D8"/>
    <w:rsid w:val="009E2F44"/>
    <w:rsid w:val="009E4129"/>
    <w:rsid w:val="009E4BAC"/>
    <w:rsid w:val="009F301A"/>
    <w:rsid w:val="009F3195"/>
    <w:rsid w:val="009F4485"/>
    <w:rsid w:val="009F44C8"/>
    <w:rsid w:val="009F52E2"/>
    <w:rsid w:val="009F5E86"/>
    <w:rsid w:val="009F72BD"/>
    <w:rsid w:val="009F7BBF"/>
    <w:rsid w:val="00A01080"/>
    <w:rsid w:val="00A0121B"/>
    <w:rsid w:val="00A04182"/>
    <w:rsid w:val="00A0422F"/>
    <w:rsid w:val="00A07BBE"/>
    <w:rsid w:val="00A1126B"/>
    <w:rsid w:val="00A11DA3"/>
    <w:rsid w:val="00A12DE4"/>
    <w:rsid w:val="00A131C4"/>
    <w:rsid w:val="00A16AF2"/>
    <w:rsid w:val="00A17ADD"/>
    <w:rsid w:val="00A21BC5"/>
    <w:rsid w:val="00A2262C"/>
    <w:rsid w:val="00A234CD"/>
    <w:rsid w:val="00A24227"/>
    <w:rsid w:val="00A246B8"/>
    <w:rsid w:val="00A24723"/>
    <w:rsid w:val="00A249BA"/>
    <w:rsid w:val="00A24D69"/>
    <w:rsid w:val="00A27129"/>
    <w:rsid w:val="00A27331"/>
    <w:rsid w:val="00A34025"/>
    <w:rsid w:val="00A36BEA"/>
    <w:rsid w:val="00A41075"/>
    <w:rsid w:val="00A43C96"/>
    <w:rsid w:val="00A475C0"/>
    <w:rsid w:val="00A51808"/>
    <w:rsid w:val="00A5288C"/>
    <w:rsid w:val="00A52A5B"/>
    <w:rsid w:val="00A53F6C"/>
    <w:rsid w:val="00A54255"/>
    <w:rsid w:val="00A5448B"/>
    <w:rsid w:val="00A55273"/>
    <w:rsid w:val="00A56DA3"/>
    <w:rsid w:val="00A6121A"/>
    <w:rsid w:val="00A62188"/>
    <w:rsid w:val="00A625CD"/>
    <w:rsid w:val="00A637E4"/>
    <w:rsid w:val="00A638CE"/>
    <w:rsid w:val="00A63CDE"/>
    <w:rsid w:val="00A652D3"/>
    <w:rsid w:val="00A65B45"/>
    <w:rsid w:val="00A661C5"/>
    <w:rsid w:val="00A7065C"/>
    <w:rsid w:val="00A71C00"/>
    <w:rsid w:val="00A7271D"/>
    <w:rsid w:val="00A72A43"/>
    <w:rsid w:val="00A73D59"/>
    <w:rsid w:val="00A73F04"/>
    <w:rsid w:val="00A74DE8"/>
    <w:rsid w:val="00A750F0"/>
    <w:rsid w:val="00A76402"/>
    <w:rsid w:val="00A8103E"/>
    <w:rsid w:val="00A82677"/>
    <w:rsid w:val="00A82BC3"/>
    <w:rsid w:val="00A840D6"/>
    <w:rsid w:val="00A879EB"/>
    <w:rsid w:val="00A903B3"/>
    <w:rsid w:val="00A91710"/>
    <w:rsid w:val="00A933C6"/>
    <w:rsid w:val="00A9415D"/>
    <w:rsid w:val="00A96593"/>
    <w:rsid w:val="00A9686E"/>
    <w:rsid w:val="00A97045"/>
    <w:rsid w:val="00AA22A1"/>
    <w:rsid w:val="00AA2568"/>
    <w:rsid w:val="00AA2599"/>
    <w:rsid w:val="00AA4B5C"/>
    <w:rsid w:val="00AA56B9"/>
    <w:rsid w:val="00AA5721"/>
    <w:rsid w:val="00AA5D2D"/>
    <w:rsid w:val="00AA61AD"/>
    <w:rsid w:val="00AA7A91"/>
    <w:rsid w:val="00AB1E5A"/>
    <w:rsid w:val="00AB1F96"/>
    <w:rsid w:val="00AB26CF"/>
    <w:rsid w:val="00AB33D6"/>
    <w:rsid w:val="00AB3491"/>
    <w:rsid w:val="00AB419E"/>
    <w:rsid w:val="00AB441F"/>
    <w:rsid w:val="00AB6A9D"/>
    <w:rsid w:val="00AC0042"/>
    <w:rsid w:val="00AC0E6B"/>
    <w:rsid w:val="00AC1895"/>
    <w:rsid w:val="00AC44A6"/>
    <w:rsid w:val="00AC52FC"/>
    <w:rsid w:val="00AC75D9"/>
    <w:rsid w:val="00AC7970"/>
    <w:rsid w:val="00AC7E7E"/>
    <w:rsid w:val="00AD1703"/>
    <w:rsid w:val="00AD180E"/>
    <w:rsid w:val="00AD19EF"/>
    <w:rsid w:val="00AD35B6"/>
    <w:rsid w:val="00AD43B5"/>
    <w:rsid w:val="00AD5A40"/>
    <w:rsid w:val="00AD5CE3"/>
    <w:rsid w:val="00AD7492"/>
    <w:rsid w:val="00AE3186"/>
    <w:rsid w:val="00AE4172"/>
    <w:rsid w:val="00AE57D2"/>
    <w:rsid w:val="00AE5A65"/>
    <w:rsid w:val="00AE6AAB"/>
    <w:rsid w:val="00AE714F"/>
    <w:rsid w:val="00AE7211"/>
    <w:rsid w:val="00AE7800"/>
    <w:rsid w:val="00AF1257"/>
    <w:rsid w:val="00AF1E40"/>
    <w:rsid w:val="00AF2023"/>
    <w:rsid w:val="00AF33E1"/>
    <w:rsid w:val="00AF5194"/>
    <w:rsid w:val="00AF5B3C"/>
    <w:rsid w:val="00AF7FE1"/>
    <w:rsid w:val="00B00AE6"/>
    <w:rsid w:val="00B017ED"/>
    <w:rsid w:val="00B060C0"/>
    <w:rsid w:val="00B1149C"/>
    <w:rsid w:val="00B1187E"/>
    <w:rsid w:val="00B13FEB"/>
    <w:rsid w:val="00B14A3B"/>
    <w:rsid w:val="00B1569D"/>
    <w:rsid w:val="00B16728"/>
    <w:rsid w:val="00B17333"/>
    <w:rsid w:val="00B17903"/>
    <w:rsid w:val="00B17D37"/>
    <w:rsid w:val="00B20F94"/>
    <w:rsid w:val="00B22985"/>
    <w:rsid w:val="00B23D1A"/>
    <w:rsid w:val="00B24FB1"/>
    <w:rsid w:val="00B26060"/>
    <w:rsid w:val="00B331B2"/>
    <w:rsid w:val="00B33560"/>
    <w:rsid w:val="00B34690"/>
    <w:rsid w:val="00B34706"/>
    <w:rsid w:val="00B35437"/>
    <w:rsid w:val="00B35708"/>
    <w:rsid w:val="00B37050"/>
    <w:rsid w:val="00B37BA7"/>
    <w:rsid w:val="00B403FE"/>
    <w:rsid w:val="00B416D1"/>
    <w:rsid w:val="00B439E8"/>
    <w:rsid w:val="00B443E7"/>
    <w:rsid w:val="00B51F1C"/>
    <w:rsid w:val="00B543FC"/>
    <w:rsid w:val="00B54C7F"/>
    <w:rsid w:val="00B54E61"/>
    <w:rsid w:val="00B55AF7"/>
    <w:rsid w:val="00B562DF"/>
    <w:rsid w:val="00B626A3"/>
    <w:rsid w:val="00B6316F"/>
    <w:rsid w:val="00B6381E"/>
    <w:rsid w:val="00B64297"/>
    <w:rsid w:val="00B67349"/>
    <w:rsid w:val="00B7000B"/>
    <w:rsid w:val="00B71578"/>
    <w:rsid w:val="00B72982"/>
    <w:rsid w:val="00B74232"/>
    <w:rsid w:val="00B76A3C"/>
    <w:rsid w:val="00B76EB8"/>
    <w:rsid w:val="00B80DC0"/>
    <w:rsid w:val="00B836E9"/>
    <w:rsid w:val="00B83A12"/>
    <w:rsid w:val="00B84E5C"/>
    <w:rsid w:val="00B850E4"/>
    <w:rsid w:val="00B85AC1"/>
    <w:rsid w:val="00B87B35"/>
    <w:rsid w:val="00B90B0E"/>
    <w:rsid w:val="00B91BB8"/>
    <w:rsid w:val="00B93574"/>
    <w:rsid w:val="00B9401D"/>
    <w:rsid w:val="00B9483F"/>
    <w:rsid w:val="00B96AC0"/>
    <w:rsid w:val="00B96ED5"/>
    <w:rsid w:val="00B97638"/>
    <w:rsid w:val="00BA04AA"/>
    <w:rsid w:val="00BA1E96"/>
    <w:rsid w:val="00BA4529"/>
    <w:rsid w:val="00BA59E8"/>
    <w:rsid w:val="00BA5F4B"/>
    <w:rsid w:val="00BB0640"/>
    <w:rsid w:val="00BB1758"/>
    <w:rsid w:val="00BB1C7E"/>
    <w:rsid w:val="00BB313A"/>
    <w:rsid w:val="00BB6170"/>
    <w:rsid w:val="00BB63F8"/>
    <w:rsid w:val="00BB6CCC"/>
    <w:rsid w:val="00BC03C1"/>
    <w:rsid w:val="00BC0648"/>
    <w:rsid w:val="00BC0878"/>
    <w:rsid w:val="00BC178A"/>
    <w:rsid w:val="00BC2F4F"/>
    <w:rsid w:val="00BC3218"/>
    <w:rsid w:val="00BC3F3A"/>
    <w:rsid w:val="00BC7C9A"/>
    <w:rsid w:val="00BD00DC"/>
    <w:rsid w:val="00BD3F96"/>
    <w:rsid w:val="00BD463F"/>
    <w:rsid w:val="00BD47A3"/>
    <w:rsid w:val="00BD661F"/>
    <w:rsid w:val="00BD71D4"/>
    <w:rsid w:val="00BD774A"/>
    <w:rsid w:val="00BE0146"/>
    <w:rsid w:val="00BE126B"/>
    <w:rsid w:val="00BE14BD"/>
    <w:rsid w:val="00BE3589"/>
    <w:rsid w:val="00BE56BD"/>
    <w:rsid w:val="00BE58EB"/>
    <w:rsid w:val="00BF0DE6"/>
    <w:rsid w:val="00BF1756"/>
    <w:rsid w:val="00BF3195"/>
    <w:rsid w:val="00BF5A52"/>
    <w:rsid w:val="00BF6094"/>
    <w:rsid w:val="00BF7558"/>
    <w:rsid w:val="00C018DB"/>
    <w:rsid w:val="00C0345C"/>
    <w:rsid w:val="00C046B5"/>
    <w:rsid w:val="00C07812"/>
    <w:rsid w:val="00C10AD4"/>
    <w:rsid w:val="00C11419"/>
    <w:rsid w:val="00C11AD2"/>
    <w:rsid w:val="00C12BDF"/>
    <w:rsid w:val="00C13AC1"/>
    <w:rsid w:val="00C13D13"/>
    <w:rsid w:val="00C144A9"/>
    <w:rsid w:val="00C157B7"/>
    <w:rsid w:val="00C166B3"/>
    <w:rsid w:val="00C16C9C"/>
    <w:rsid w:val="00C229EC"/>
    <w:rsid w:val="00C23C59"/>
    <w:rsid w:val="00C23F7D"/>
    <w:rsid w:val="00C249F2"/>
    <w:rsid w:val="00C24C81"/>
    <w:rsid w:val="00C2635F"/>
    <w:rsid w:val="00C27603"/>
    <w:rsid w:val="00C30F4D"/>
    <w:rsid w:val="00C317DB"/>
    <w:rsid w:val="00C3407E"/>
    <w:rsid w:val="00C35B84"/>
    <w:rsid w:val="00C362D2"/>
    <w:rsid w:val="00C37BAC"/>
    <w:rsid w:val="00C42393"/>
    <w:rsid w:val="00C4491A"/>
    <w:rsid w:val="00C45E48"/>
    <w:rsid w:val="00C46A6B"/>
    <w:rsid w:val="00C47088"/>
    <w:rsid w:val="00C5067F"/>
    <w:rsid w:val="00C50C2E"/>
    <w:rsid w:val="00C515A5"/>
    <w:rsid w:val="00C51661"/>
    <w:rsid w:val="00C51F1D"/>
    <w:rsid w:val="00C5224F"/>
    <w:rsid w:val="00C5272A"/>
    <w:rsid w:val="00C55516"/>
    <w:rsid w:val="00C556AC"/>
    <w:rsid w:val="00C56B46"/>
    <w:rsid w:val="00C57C87"/>
    <w:rsid w:val="00C60382"/>
    <w:rsid w:val="00C61AD8"/>
    <w:rsid w:val="00C62567"/>
    <w:rsid w:val="00C62625"/>
    <w:rsid w:val="00C662FD"/>
    <w:rsid w:val="00C66ED3"/>
    <w:rsid w:val="00C67D7D"/>
    <w:rsid w:val="00C718FF"/>
    <w:rsid w:val="00C71ACD"/>
    <w:rsid w:val="00C72E52"/>
    <w:rsid w:val="00C730DD"/>
    <w:rsid w:val="00C74EC7"/>
    <w:rsid w:val="00C7527A"/>
    <w:rsid w:val="00C756CB"/>
    <w:rsid w:val="00C7588A"/>
    <w:rsid w:val="00C761E7"/>
    <w:rsid w:val="00C76F24"/>
    <w:rsid w:val="00C77015"/>
    <w:rsid w:val="00C81F9C"/>
    <w:rsid w:val="00C82209"/>
    <w:rsid w:val="00C826D1"/>
    <w:rsid w:val="00C831D8"/>
    <w:rsid w:val="00C841DF"/>
    <w:rsid w:val="00C855D0"/>
    <w:rsid w:val="00C864C4"/>
    <w:rsid w:val="00C877AF"/>
    <w:rsid w:val="00C87C86"/>
    <w:rsid w:val="00C87C97"/>
    <w:rsid w:val="00C907AF"/>
    <w:rsid w:val="00C92248"/>
    <w:rsid w:val="00C93E90"/>
    <w:rsid w:val="00C9421F"/>
    <w:rsid w:val="00C9448C"/>
    <w:rsid w:val="00C94F0B"/>
    <w:rsid w:val="00C973C2"/>
    <w:rsid w:val="00CA0477"/>
    <w:rsid w:val="00CA0C50"/>
    <w:rsid w:val="00CA1A5D"/>
    <w:rsid w:val="00CA1BCF"/>
    <w:rsid w:val="00CA2043"/>
    <w:rsid w:val="00CA2585"/>
    <w:rsid w:val="00CA573F"/>
    <w:rsid w:val="00CA7648"/>
    <w:rsid w:val="00CA7BDE"/>
    <w:rsid w:val="00CB0535"/>
    <w:rsid w:val="00CB27C5"/>
    <w:rsid w:val="00CB3325"/>
    <w:rsid w:val="00CB6A7F"/>
    <w:rsid w:val="00CB7E26"/>
    <w:rsid w:val="00CC1550"/>
    <w:rsid w:val="00CC71C9"/>
    <w:rsid w:val="00CD06BC"/>
    <w:rsid w:val="00CD1D0B"/>
    <w:rsid w:val="00CD331A"/>
    <w:rsid w:val="00CD59BD"/>
    <w:rsid w:val="00CD5DA4"/>
    <w:rsid w:val="00CD606D"/>
    <w:rsid w:val="00CD77AD"/>
    <w:rsid w:val="00CE0F92"/>
    <w:rsid w:val="00CE1014"/>
    <w:rsid w:val="00CE6FF5"/>
    <w:rsid w:val="00CF06A5"/>
    <w:rsid w:val="00CF3CBE"/>
    <w:rsid w:val="00CF3DD7"/>
    <w:rsid w:val="00CF5399"/>
    <w:rsid w:val="00CF7BD0"/>
    <w:rsid w:val="00D0143A"/>
    <w:rsid w:val="00D063CF"/>
    <w:rsid w:val="00D064B4"/>
    <w:rsid w:val="00D07173"/>
    <w:rsid w:val="00D12476"/>
    <w:rsid w:val="00D13B0D"/>
    <w:rsid w:val="00D142D9"/>
    <w:rsid w:val="00D156E9"/>
    <w:rsid w:val="00D15F7E"/>
    <w:rsid w:val="00D20349"/>
    <w:rsid w:val="00D2117F"/>
    <w:rsid w:val="00D219F0"/>
    <w:rsid w:val="00D222FF"/>
    <w:rsid w:val="00D228B3"/>
    <w:rsid w:val="00D238DD"/>
    <w:rsid w:val="00D24E4E"/>
    <w:rsid w:val="00D25B98"/>
    <w:rsid w:val="00D31793"/>
    <w:rsid w:val="00D32539"/>
    <w:rsid w:val="00D327C1"/>
    <w:rsid w:val="00D32803"/>
    <w:rsid w:val="00D342F5"/>
    <w:rsid w:val="00D34EDF"/>
    <w:rsid w:val="00D37C21"/>
    <w:rsid w:val="00D37E60"/>
    <w:rsid w:val="00D41749"/>
    <w:rsid w:val="00D41ADC"/>
    <w:rsid w:val="00D42D0B"/>
    <w:rsid w:val="00D4412A"/>
    <w:rsid w:val="00D4489A"/>
    <w:rsid w:val="00D45113"/>
    <w:rsid w:val="00D473AB"/>
    <w:rsid w:val="00D47CD5"/>
    <w:rsid w:val="00D501D1"/>
    <w:rsid w:val="00D526C1"/>
    <w:rsid w:val="00D557C3"/>
    <w:rsid w:val="00D60451"/>
    <w:rsid w:val="00D613A4"/>
    <w:rsid w:val="00D63E73"/>
    <w:rsid w:val="00D6459C"/>
    <w:rsid w:val="00D65106"/>
    <w:rsid w:val="00D6512A"/>
    <w:rsid w:val="00D6593A"/>
    <w:rsid w:val="00D71550"/>
    <w:rsid w:val="00D71D4E"/>
    <w:rsid w:val="00D74F8C"/>
    <w:rsid w:val="00D76794"/>
    <w:rsid w:val="00D77980"/>
    <w:rsid w:val="00D80B29"/>
    <w:rsid w:val="00D80EFA"/>
    <w:rsid w:val="00D82A1A"/>
    <w:rsid w:val="00D848CF"/>
    <w:rsid w:val="00D852E1"/>
    <w:rsid w:val="00D85C09"/>
    <w:rsid w:val="00D85E54"/>
    <w:rsid w:val="00D86531"/>
    <w:rsid w:val="00D870EC"/>
    <w:rsid w:val="00D87218"/>
    <w:rsid w:val="00D91146"/>
    <w:rsid w:val="00D92062"/>
    <w:rsid w:val="00D92126"/>
    <w:rsid w:val="00D92386"/>
    <w:rsid w:val="00D93178"/>
    <w:rsid w:val="00D95262"/>
    <w:rsid w:val="00D96721"/>
    <w:rsid w:val="00D9695B"/>
    <w:rsid w:val="00DA31AD"/>
    <w:rsid w:val="00DA3E84"/>
    <w:rsid w:val="00DA5FF8"/>
    <w:rsid w:val="00DA7C00"/>
    <w:rsid w:val="00DB0FAE"/>
    <w:rsid w:val="00DB1C89"/>
    <w:rsid w:val="00DB38E5"/>
    <w:rsid w:val="00DB5D9C"/>
    <w:rsid w:val="00DB700B"/>
    <w:rsid w:val="00DB774D"/>
    <w:rsid w:val="00DC1068"/>
    <w:rsid w:val="00DC2344"/>
    <w:rsid w:val="00DC3D69"/>
    <w:rsid w:val="00DC46D7"/>
    <w:rsid w:val="00DD04E1"/>
    <w:rsid w:val="00DD078D"/>
    <w:rsid w:val="00DD17FF"/>
    <w:rsid w:val="00DD3DDA"/>
    <w:rsid w:val="00DD4416"/>
    <w:rsid w:val="00DD45BE"/>
    <w:rsid w:val="00DD4DF2"/>
    <w:rsid w:val="00DD636B"/>
    <w:rsid w:val="00DD6E64"/>
    <w:rsid w:val="00DE0203"/>
    <w:rsid w:val="00DE0A49"/>
    <w:rsid w:val="00DE0AAB"/>
    <w:rsid w:val="00DE0DEE"/>
    <w:rsid w:val="00DE258C"/>
    <w:rsid w:val="00DE28B1"/>
    <w:rsid w:val="00DE2E11"/>
    <w:rsid w:val="00DE3A0A"/>
    <w:rsid w:val="00DE453C"/>
    <w:rsid w:val="00DE54AD"/>
    <w:rsid w:val="00DE617D"/>
    <w:rsid w:val="00DE7616"/>
    <w:rsid w:val="00DF2905"/>
    <w:rsid w:val="00DF4421"/>
    <w:rsid w:val="00DF5482"/>
    <w:rsid w:val="00DF6B60"/>
    <w:rsid w:val="00DF77EF"/>
    <w:rsid w:val="00DF7805"/>
    <w:rsid w:val="00E01363"/>
    <w:rsid w:val="00E02D17"/>
    <w:rsid w:val="00E066DC"/>
    <w:rsid w:val="00E06CBC"/>
    <w:rsid w:val="00E073CE"/>
    <w:rsid w:val="00E1298E"/>
    <w:rsid w:val="00E12D63"/>
    <w:rsid w:val="00E144E0"/>
    <w:rsid w:val="00E15580"/>
    <w:rsid w:val="00E15BA7"/>
    <w:rsid w:val="00E164C4"/>
    <w:rsid w:val="00E25003"/>
    <w:rsid w:val="00E2542F"/>
    <w:rsid w:val="00E26219"/>
    <w:rsid w:val="00E3007C"/>
    <w:rsid w:val="00E30779"/>
    <w:rsid w:val="00E309DC"/>
    <w:rsid w:val="00E30E05"/>
    <w:rsid w:val="00E32447"/>
    <w:rsid w:val="00E35A65"/>
    <w:rsid w:val="00E37D8A"/>
    <w:rsid w:val="00E4045A"/>
    <w:rsid w:val="00E40482"/>
    <w:rsid w:val="00E40D7D"/>
    <w:rsid w:val="00E415F7"/>
    <w:rsid w:val="00E42290"/>
    <w:rsid w:val="00E47548"/>
    <w:rsid w:val="00E60720"/>
    <w:rsid w:val="00E644FB"/>
    <w:rsid w:val="00E64A78"/>
    <w:rsid w:val="00E66184"/>
    <w:rsid w:val="00E671BA"/>
    <w:rsid w:val="00E70863"/>
    <w:rsid w:val="00E7161B"/>
    <w:rsid w:val="00E7236E"/>
    <w:rsid w:val="00E736DE"/>
    <w:rsid w:val="00E745AC"/>
    <w:rsid w:val="00E76077"/>
    <w:rsid w:val="00E7764E"/>
    <w:rsid w:val="00E83C14"/>
    <w:rsid w:val="00E8469E"/>
    <w:rsid w:val="00E8500E"/>
    <w:rsid w:val="00E8775C"/>
    <w:rsid w:val="00E912BE"/>
    <w:rsid w:val="00E9186E"/>
    <w:rsid w:val="00E91A8C"/>
    <w:rsid w:val="00E91E32"/>
    <w:rsid w:val="00E921EB"/>
    <w:rsid w:val="00E925CD"/>
    <w:rsid w:val="00E92E6B"/>
    <w:rsid w:val="00E930D4"/>
    <w:rsid w:val="00E9541C"/>
    <w:rsid w:val="00E96B8D"/>
    <w:rsid w:val="00E9779A"/>
    <w:rsid w:val="00EA05B2"/>
    <w:rsid w:val="00EA44C7"/>
    <w:rsid w:val="00EA55BA"/>
    <w:rsid w:val="00EB1541"/>
    <w:rsid w:val="00EB1FAB"/>
    <w:rsid w:val="00EB2299"/>
    <w:rsid w:val="00EB3D6B"/>
    <w:rsid w:val="00EB4FF2"/>
    <w:rsid w:val="00EB5F24"/>
    <w:rsid w:val="00EB6D89"/>
    <w:rsid w:val="00EB6EF1"/>
    <w:rsid w:val="00EB71D0"/>
    <w:rsid w:val="00EB7AB7"/>
    <w:rsid w:val="00EC2CC7"/>
    <w:rsid w:val="00EC44FC"/>
    <w:rsid w:val="00EC5322"/>
    <w:rsid w:val="00EC649C"/>
    <w:rsid w:val="00EC6F06"/>
    <w:rsid w:val="00ED488B"/>
    <w:rsid w:val="00ED4B38"/>
    <w:rsid w:val="00ED4EBE"/>
    <w:rsid w:val="00ED565F"/>
    <w:rsid w:val="00ED6E74"/>
    <w:rsid w:val="00EE0550"/>
    <w:rsid w:val="00EE07F4"/>
    <w:rsid w:val="00EE2F79"/>
    <w:rsid w:val="00EE3793"/>
    <w:rsid w:val="00EE5494"/>
    <w:rsid w:val="00EE5EFF"/>
    <w:rsid w:val="00EE65C7"/>
    <w:rsid w:val="00EE6743"/>
    <w:rsid w:val="00EF4A62"/>
    <w:rsid w:val="00EF7B76"/>
    <w:rsid w:val="00F028ED"/>
    <w:rsid w:val="00F032D3"/>
    <w:rsid w:val="00F0674A"/>
    <w:rsid w:val="00F11B44"/>
    <w:rsid w:val="00F12748"/>
    <w:rsid w:val="00F12753"/>
    <w:rsid w:val="00F139AB"/>
    <w:rsid w:val="00F153FB"/>
    <w:rsid w:val="00F17D1A"/>
    <w:rsid w:val="00F17D5E"/>
    <w:rsid w:val="00F20CC6"/>
    <w:rsid w:val="00F22226"/>
    <w:rsid w:val="00F2288E"/>
    <w:rsid w:val="00F24563"/>
    <w:rsid w:val="00F25678"/>
    <w:rsid w:val="00F25B8B"/>
    <w:rsid w:val="00F26332"/>
    <w:rsid w:val="00F271AA"/>
    <w:rsid w:val="00F3091B"/>
    <w:rsid w:val="00F322A0"/>
    <w:rsid w:val="00F32487"/>
    <w:rsid w:val="00F33CE5"/>
    <w:rsid w:val="00F37FFD"/>
    <w:rsid w:val="00F40BF4"/>
    <w:rsid w:val="00F426AB"/>
    <w:rsid w:val="00F42856"/>
    <w:rsid w:val="00F52F49"/>
    <w:rsid w:val="00F549B3"/>
    <w:rsid w:val="00F560FC"/>
    <w:rsid w:val="00F56C7A"/>
    <w:rsid w:val="00F579C2"/>
    <w:rsid w:val="00F57F15"/>
    <w:rsid w:val="00F60F31"/>
    <w:rsid w:val="00F61CEC"/>
    <w:rsid w:val="00F666A2"/>
    <w:rsid w:val="00F670CB"/>
    <w:rsid w:val="00F67331"/>
    <w:rsid w:val="00F71CE9"/>
    <w:rsid w:val="00F72146"/>
    <w:rsid w:val="00F728C3"/>
    <w:rsid w:val="00F74AAB"/>
    <w:rsid w:val="00F75400"/>
    <w:rsid w:val="00F770B4"/>
    <w:rsid w:val="00F77885"/>
    <w:rsid w:val="00F77B72"/>
    <w:rsid w:val="00F81F82"/>
    <w:rsid w:val="00F826F8"/>
    <w:rsid w:val="00F82D86"/>
    <w:rsid w:val="00F83910"/>
    <w:rsid w:val="00F840AD"/>
    <w:rsid w:val="00F861A4"/>
    <w:rsid w:val="00F86CEB"/>
    <w:rsid w:val="00F936FB"/>
    <w:rsid w:val="00F9393E"/>
    <w:rsid w:val="00F93C82"/>
    <w:rsid w:val="00F93FEE"/>
    <w:rsid w:val="00F952BD"/>
    <w:rsid w:val="00F95D01"/>
    <w:rsid w:val="00FA1ED7"/>
    <w:rsid w:val="00FA2F20"/>
    <w:rsid w:val="00FA4EAD"/>
    <w:rsid w:val="00FA62C2"/>
    <w:rsid w:val="00FA7D97"/>
    <w:rsid w:val="00FB319E"/>
    <w:rsid w:val="00FB35A0"/>
    <w:rsid w:val="00FB533D"/>
    <w:rsid w:val="00FB6025"/>
    <w:rsid w:val="00FB6725"/>
    <w:rsid w:val="00FB6A22"/>
    <w:rsid w:val="00FB7A5A"/>
    <w:rsid w:val="00FC3D0C"/>
    <w:rsid w:val="00FC3DD1"/>
    <w:rsid w:val="00FC6AAE"/>
    <w:rsid w:val="00FC6EA2"/>
    <w:rsid w:val="00FD10CF"/>
    <w:rsid w:val="00FD4D22"/>
    <w:rsid w:val="00FD5BDF"/>
    <w:rsid w:val="00FD5EBA"/>
    <w:rsid w:val="00FD6B81"/>
    <w:rsid w:val="00FE1FAC"/>
    <w:rsid w:val="00FE2032"/>
    <w:rsid w:val="00FE26FF"/>
    <w:rsid w:val="00FE56C2"/>
    <w:rsid w:val="00FE7331"/>
    <w:rsid w:val="00FE78FB"/>
    <w:rsid w:val="00FF04CD"/>
    <w:rsid w:val="00FF0B29"/>
    <w:rsid w:val="00FF1284"/>
    <w:rsid w:val="00FF3257"/>
    <w:rsid w:val="00FF3309"/>
    <w:rsid w:val="00FF3795"/>
    <w:rsid w:val="00FF3876"/>
    <w:rsid w:val="00FF4630"/>
    <w:rsid w:val="00FF4F96"/>
    <w:rsid w:val="00FF586E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a1bf36,#d0cfc5"/>
    </o:shapedefaults>
    <o:shapelayout v:ext="edit">
      <o:idmap v:ext="edit" data="1"/>
    </o:shapelayout>
  </w:shapeDefaults>
  <w:decimalSymbol w:val=","/>
  <w:listSeparator w:val=";"/>
  <w14:docId w14:val="2179EC3D"/>
  <w15:docId w15:val="{3C0F8F17-D704-47BB-8741-11CC6AEE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sz w:val="18"/>
        <w:szCs w:val="18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" w:unhideWhenUsed="1"/>
    <w:lsdException w:name="index heading" w:semiHidden="1" w:uiPriority="99" w:unhideWhenUsed="1"/>
    <w:lsdException w:name="caption" w:semiHidden="1" w:uiPriority="3" w:unhideWhenUsed="1" w:qFormat="1"/>
    <w:lsdException w:name="table of figures" w:semiHidden="1" w:uiPriority="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iPriority="5" w:unhideWhenUsed="1"/>
    <w:lsdException w:name="macro" w:semiHidden="1" w:uiPriority="3" w:unhideWhenUsed="1"/>
    <w:lsdException w:name="toa heading" w:semiHidden="1" w:uiPriority="99" w:unhideWhenUsed="1"/>
    <w:lsdException w:name="List" w:semiHidden="1" w:unhideWhenUsed="1"/>
    <w:lsdException w:name="List Bullet" w:semiHidden="1" w:uiPriority="3" w:unhideWhenUsed="1" w:qFormat="1"/>
    <w:lsdException w:name="List Number" w:uiPriority="3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D22"/>
    <w:pPr>
      <w:spacing w:line="240" w:lineRule="auto"/>
      <w:ind w:left="113" w:hanging="113"/>
    </w:pPr>
    <w:rPr>
      <w:sz w:val="16"/>
      <w:szCs w:val="16"/>
    </w:rPr>
  </w:style>
  <w:style w:type="paragraph" w:styleId="Overskrift1">
    <w:name w:val="heading 1"/>
    <w:aliases w:val="H1"/>
    <w:basedOn w:val="Normal"/>
    <w:next w:val="Normal"/>
    <w:uiPriority w:val="1"/>
    <w:qFormat/>
    <w:rsid w:val="001868FA"/>
    <w:pPr>
      <w:keepNext/>
      <w:numPr>
        <w:numId w:val="15"/>
      </w:numPr>
      <w:spacing w:after="240" w:line="360" w:lineRule="exact"/>
      <w:outlineLvl w:val="0"/>
    </w:pPr>
    <w:rPr>
      <w:rFonts w:cs="Arial"/>
      <w:b/>
      <w:bCs/>
      <w:caps/>
      <w:color w:val="009DE0"/>
      <w:sz w:val="28"/>
      <w:szCs w:val="32"/>
    </w:rPr>
  </w:style>
  <w:style w:type="paragraph" w:styleId="Overskrift2">
    <w:name w:val="heading 2"/>
    <w:basedOn w:val="Normal"/>
    <w:next w:val="Normal"/>
    <w:uiPriority w:val="1"/>
    <w:qFormat/>
    <w:rsid w:val="00896942"/>
    <w:pPr>
      <w:keepNext/>
      <w:numPr>
        <w:ilvl w:val="1"/>
        <w:numId w:val="15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190776"/>
    <w:pPr>
      <w:keepNext/>
      <w:numPr>
        <w:ilvl w:val="2"/>
        <w:numId w:val="15"/>
      </w:numPr>
      <w:outlineLvl w:val="2"/>
    </w:pPr>
    <w:rPr>
      <w:rFonts w:cs="Arial"/>
      <w:bCs/>
      <w:sz w:val="17"/>
      <w:szCs w:val="26"/>
    </w:rPr>
  </w:style>
  <w:style w:type="paragraph" w:styleId="Overskrift4">
    <w:name w:val="heading 4"/>
    <w:basedOn w:val="Normal"/>
    <w:next w:val="Normal"/>
    <w:uiPriority w:val="1"/>
    <w:qFormat/>
    <w:rsid w:val="00190776"/>
    <w:pPr>
      <w:keepNext/>
      <w:numPr>
        <w:ilvl w:val="3"/>
        <w:numId w:val="15"/>
      </w:numPr>
      <w:outlineLvl w:val="3"/>
    </w:pPr>
    <w:rPr>
      <w:bCs/>
      <w:sz w:val="17"/>
      <w:szCs w:val="28"/>
    </w:rPr>
  </w:style>
  <w:style w:type="paragraph" w:styleId="Overskrift5">
    <w:name w:val="heading 5"/>
    <w:basedOn w:val="Normal"/>
    <w:next w:val="Normal"/>
    <w:uiPriority w:val="1"/>
    <w:semiHidden/>
    <w:qFormat/>
    <w:rsid w:val="008F7CC4"/>
    <w:pPr>
      <w:numPr>
        <w:ilvl w:val="4"/>
        <w:numId w:val="15"/>
      </w:numPr>
      <w:outlineLvl w:val="4"/>
    </w:pPr>
    <w:rPr>
      <w:bCs/>
      <w:iCs/>
      <w:sz w:val="17"/>
      <w:szCs w:val="26"/>
    </w:rPr>
  </w:style>
  <w:style w:type="paragraph" w:styleId="Overskrift6">
    <w:name w:val="heading 6"/>
    <w:basedOn w:val="Normal"/>
    <w:next w:val="Normal"/>
    <w:uiPriority w:val="1"/>
    <w:semiHidden/>
    <w:qFormat/>
    <w:rsid w:val="008F7CC4"/>
    <w:pPr>
      <w:numPr>
        <w:ilvl w:val="5"/>
        <w:numId w:val="15"/>
      </w:numPr>
      <w:outlineLvl w:val="5"/>
    </w:pPr>
    <w:rPr>
      <w:bCs/>
      <w:sz w:val="17"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8F7CC4"/>
    <w:pPr>
      <w:numPr>
        <w:ilvl w:val="6"/>
        <w:numId w:val="15"/>
      </w:numPr>
      <w:outlineLvl w:val="6"/>
    </w:pPr>
    <w:rPr>
      <w:sz w:val="17"/>
    </w:rPr>
  </w:style>
  <w:style w:type="paragraph" w:styleId="Overskrift8">
    <w:name w:val="heading 8"/>
    <w:basedOn w:val="Normal"/>
    <w:next w:val="Normal"/>
    <w:uiPriority w:val="1"/>
    <w:semiHidden/>
    <w:rsid w:val="00095EC9"/>
    <w:pPr>
      <w:numPr>
        <w:ilvl w:val="7"/>
        <w:numId w:val="15"/>
      </w:num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1"/>
    <w:semiHidden/>
    <w:rsid w:val="00095EC9"/>
    <w:pPr>
      <w:numPr>
        <w:ilvl w:val="8"/>
        <w:numId w:val="15"/>
      </w:num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"/>
    <w:qFormat/>
    <w:rsid w:val="00FB7A5A"/>
    <w:pPr>
      <w:spacing w:before="170" w:after="100" w:line="170" w:lineRule="atLeast"/>
    </w:pPr>
    <w:rPr>
      <w:b/>
      <w:bCs/>
      <w:color w:val="009DE0"/>
      <w:sz w:val="15"/>
      <w:szCs w:val="20"/>
    </w:rPr>
  </w:style>
  <w:style w:type="character" w:styleId="Slutnotehenvisning">
    <w:name w:val="endnote reference"/>
    <w:basedOn w:val="Standardskrifttypeiafsnit"/>
    <w:uiPriority w:val="9"/>
    <w:semiHidden/>
    <w:unhideWhenUsed/>
    <w:rsid w:val="004B77B9"/>
    <w:rPr>
      <w:rFonts w:ascii="Verdana" w:hAnsi="Verdana"/>
      <w:sz w:val="13"/>
      <w:vertAlign w:val="superscript"/>
    </w:rPr>
  </w:style>
  <w:style w:type="paragraph" w:styleId="Slutnotetekst">
    <w:name w:val="endnote text"/>
    <w:basedOn w:val="Normal"/>
    <w:uiPriority w:val="9"/>
    <w:semiHidden/>
    <w:unhideWhenUsed/>
    <w:rsid w:val="004B77B9"/>
    <w:pPr>
      <w:spacing w:line="210" w:lineRule="atLeast"/>
    </w:pPr>
    <w:rPr>
      <w:sz w:val="13"/>
      <w:szCs w:val="20"/>
    </w:rPr>
  </w:style>
  <w:style w:type="character" w:styleId="Fodnotehenvisning">
    <w:name w:val="footnote reference"/>
    <w:basedOn w:val="Standardskrifttypeiafsnit"/>
    <w:uiPriority w:val="9"/>
    <w:semiHidden/>
    <w:unhideWhenUsed/>
    <w:rsid w:val="004B77B9"/>
    <w:rPr>
      <w:rFonts w:ascii="Verdana" w:hAnsi="Verdana"/>
      <w:sz w:val="13"/>
      <w:vertAlign w:val="superscript"/>
    </w:rPr>
  </w:style>
  <w:style w:type="paragraph" w:styleId="Fodnotetekst">
    <w:name w:val="footnote text"/>
    <w:basedOn w:val="Normal"/>
    <w:uiPriority w:val="9"/>
    <w:semiHidden/>
    <w:unhideWhenUsed/>
    <w:rsid w:val="004B77B9"/>
    <w:pPr>
      <w:spacing w:line="210" w:lineRule="atLeast"/>
    </w:pPr>
    <w:rPr>
      <w:sz w:val="13"/>
      <w:szCs w:val="20"/>
    </w:rPr>
  </w:style>
  <w:style w:type="character" w:styleId="HTML-akronym">
    <w:name w:val="HTML Acronym"/>
    <w:basedOn w:val="Standardskrifttypeiafsnit"/>
    <w:uiPriority w:val="99"/>
    <w:semiHidden/>
    <w:rsid w:val="00FD6B81"/>
  </w:style>
  <w:style w:type="paragraph" w:styleId="HTML-adresse">
    <w:name w:val="HTML Address"/>
    <w:basedOn w:val="Normal"/>
    <w:uiPriority w:val="99"/>
    <w:semiHidden/>
    <w:rsid w:val="00FD6B81"/>
    <w:rPr>
      <w:i/>
      <w:iCs/>
    </w:rPr>
  </w:style>
  <w:style w:type="character" w:styleId="HTML-citat">
    <w:name w:val="HTML Cite"/>
    <w:basedOn w:val="Standardskrifttypeiafsnit"/>
    <w:uiPriority w:val="99"/>
    <w:semiHidden/>
    <w:rsid w:val="00FD6B81"/>
    <w:rPr>
      <w:i/>
      <w:iCs/>
    </w:rPr>
  </w:style>
  <w:style w:type="character" w:styleId="HTML-kode">
    <w:name w:val="HTML Code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FD6B81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FD6B81"/>
    <w:rPr>
      <w:rFonts w:ascii="Courier New" w:hAnsi="Courier New" w:cs="Courier New"/>
    </w:rPr>
  </w:style>
  <w:style w:type="character" w:styleId="HTML-skrivemaskine">
    <w:name w:val="HTML Typewriter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FD6B81"/>
    <w:rPr>
      <w:i/>
      <w:iCs/>
    </w:rPr>
  </w:style>
  <w:style w:type="character" w:styleId="Linjenummer">
    <w:name w:val="line number"/>
    <w:basedOn w:val="Standardskrifttypeiafsnit"/>
    <w:uiPriority w:val="99"/>
    <w:semiHidden/>
    <w:rsid w:val="00FD6B81"/>
  </w:style>
  <w:style w:type="paragraph" w:styleId="Liste">
    <w:name w:val="List"/>
    <w:basedOn w:val="Normal"/>
    <w:uiPriority w:val="99"/>
    <w:semiHidden/>
    <w:rsid w:val="00FD6B81"/>
    <w:pPr>
      <w:ind w:left="283" w:hanging="283"/>
    </w:pPr>
  </w:style>
  <w:style w:type="paragraph" w:styleId="Liste2">
    <w:name w:val="List 2"/>
    <w:basedOn w:val="Normal"/>
    <w:uiPriority w:val="99"/>
    <w:semiHidden/>
    <w:rsid w:val="00FD6B81"/>
    <w:pPr>
      <w:ind w:left="566" w:hanging="283"/>
    </w:pPr>
  </w:style>
  <w:style w:type="paragraph" w:styleId="Liste3">
    <w:name w:val="List 3"/>
    <w:basedOn w:val="Normal"/>
    <w:uiPriority w:val="99"/>
    <w:semiHidden/>
    <w:rsid w:val="00FD6B81"/>
    <w:pPr>
      <w:ind w:left="849" w:hanging="283"/>
    </w:pPr>
  </w:style>
  <w:style w:type="paragraph" w:styleId="Liste4">
    <w:name w:val="List 4"/>
    <w:basedOn w:val="Normal"/>
    <w:uiPriority w:val="99"/>
    <w:semiHidden/>
    <w:rsid w:val="00FD6B81"/>
    <w:pPr>
      <w:ind w:left="1132" w:hanging="283"/>
    </w:pPr>
  </w:style>
  <w:style w:type="paragraph" w:styleId="Liste5">
    <w:name w:val="List 5"/>
    <w:basedOn w:val="Normal"/>
    <w:uiPriority w:val="99"/>
    <w:semiHidden/>
    <w:rsid w:val="00FD6B81"/>
    <w:pPr>
      <w:ind w:left="1415" w:hanging="283"/>
    </w:pPr>
  </w:style>
  <w:style w:type="paragraph" w:styleId="Opstilling-punkttegn">
    <w:name w:val="List Bullet"/>
    <w:basedOn w:val="Normal"/>
    <w:uiPriority w:val="3"/>
    <w:qFormat/>
    <w:rsid w:val="00B17D37"/>
    <w:pPr>
      <w:numPr>
        <w:numId w:val="17"/>
      </w:numPr>
    </w:pPr>
  </w:style>
  <w:style w:type="paragraph" w:styleId="Opstilling-punkttegn2">
    <w:name w:val="List Bullet 2"/>
    <w:basedOn w:val="Normal"/>
    <w:uiPriority w:val="9"/>
    <w:semiHidden/>
    <w:unhideWhenUsed/>
    <w:rsid w:val="00FD6B81"/>
    <w:pPr>
      <w:numPr>
        <w:numId w:val="1"/>
      </w:numPr>
    </w:pPr>
  </w:style>
  <w:style w:type="paragraph" w:styleId="Opstilling-punkttegn3">
    <w:name w:val="List Bullet 3"/>
    <w:basedOn w:val="Normal"/>
    <w:uiPriority w:val="9"/>
    <w:semiHidden/>
    <w:rsid w:val="00FD6B81"/>
    <w:pPr>
      <w:numPr>
        <w:numId w:val="2"/>
      </w:numPr>
    </w:pPr>
  </w:style>
  <w:style w:type="paragraph" w:styleId="Opstilling-punkttegn4">
    <w:name w:val="List Bullet 4"/>
    <w:basedOn w:val="Normal"/>
    <w:uiPriority w:val="9"/>
    <w:semiHidden/>
    <w:rsid w:val="00FD6B81"/>
    <w:pPr>
      <w:numPr>
        <w:numId w:val="3"/>
      </w:numPr>
    </w:pPr>
  </w:style>
  <w:style w:type="paragraph" w:styleId="Opstilling-punkttegn5">
    <w:name w:val="List Bullet 5"/>
    <w:basedOn w:val="Normal"/>
    <w:uiPriority w:val="9"/>
    <w:semiHidden/>
    <w:rsid w:val="00FD6B81"/>
    <w:pPr>
      <w:numPr>
        <w:numId w:val="4"/>
      </w:numPr>
    </w:pPr>
  </w:style>
  <w:style w:type="paragraph" w:styleId="Opstilling-forts">
    <w:name w:val="List Continue"/>
    <w:basedOn w:val="Normal"/>
    <w:uiPriority w:val="9"/>
    <w:semiHidden/>
    <w:rsid w:val="00FD6B81"/>
    <w:pPr>
      <w:spacing w:after="120"/>
      <w:ind w:left="283"/>
    </w:pPr>
  </w:style>
  <w:style w:type="paragraph" w:styleId="Opstilling-forts2">
    <w:name w:val="List Continue 2"/>
    <w:basedOn w:val="Normal"/>
    <w:uiPriority w:val="9"/>
    <w:semiHidden/>
    <w:rsid w:val="00FD6B81"/>
    <w:pPr>
      <w:spacing w:after="120"/>
      <w:ind w:left="566"/>
    </w:pPr>
  </w:style>
  <w:style w:type="paragraph" w:styleId="Opstilling-forts3">
    <w:name w:val="List Continue 3"/>
    <w:basedOn w:val="Normal"/>
    <w:uiPriority w:val="9"/>
    <w:semiHidden/>
    <w:rsid w:val="00FD6B81"/>
    <w:pPr>
      <w:spacing w:after="120"/>
      <w:ind w:left="849"/>
    </w:pPr>
  </w:style>
  <w:style w:type="paragraph" w:styleId="Opstilling-forts4">
    <w:name w:val="List Continue 4"/>
    <w:basedOn w:val="Normal"/>
    <w:uiPriority w:val="9"/>
    <w:semiHidden/>
    <w:rsid w:val="00FD6B81"/>
    <w:pPr>
      <w:spacing w:after="120"/>
      <w:ind w:left="1132"/>
    </w:pPr>
  </w:style>
  <w:style w:type="paragraph" w:styleId="Opstilling-forts5">
    <w:name w:val="List Continue 5"/>
    <w:basedOn w:val="Normal"/>
    <w:uiPriority w:val="9"/>
    <w:semiHidden/>
    <w:rsid w:val="00FD6B81"/>
    <w:pPr>
      <w:spacing w:after="120"/>
      <w:ind w:left="1415"/>
    </w:pPr>
  </w:style>
  <w:style w:type="paragraph" w:styleId="Opstilling-talellerbogst">
    <w:name w:val="List Number"/>
    <w:basedOn w:val="Normal"/>
    <w:uiPriority w:val="3"/>
    <w:qFormat/>
    <w:rsid w:val="00B17D37"/>
    <w:pPr>
      <w:numPr>
        <w:numId w:val="18"/>
      </w:numPr>
    </w:pPr>
  </w:style>
  <w:style w:type="paragraph" w:styleId="Opstilling-talellerbogst2">
    <w:name w:val="List Number 2"/>
    <w:basedOn w:val="Normal"/>
    <w:uiPriority w:val="3"/>
    <w:semiHidden/>
    <w:rsid w:val="00FD6B81"/>
    <w:pPr>
      <w:numPr>
        <w:numId w:val="5"/>
      </w:numPr>
      <w:tabs>
        <w:tab w:val="clear" w:pos="643"/>
        <w:tab w:val="num" w:pos="360"/>
      </w:tabs>
      <w:ind w:left="0" w:firstLine="0"/>
    </w:pPr>
  </w:style>
  <w:style w:type="paragraph" w:styleId="Opstilling-talellerbogst3">
    <w:name w:val="List Number 3"/>
    <w:basedOn w:val="Normal"/>
    <w:uiPriority w:val="3"/>
    <w:semiHidden/>
    <w:rsid w:val="00FD6B81"/>
    <w:pPr>
      <w:numPr>
        <w:numId w:val="6"/>
      </w:numPr>
    </w:pPr>
  </w:style>
  <w:style w:type="paragraph" w:styleId="Opstilling-talellerbogst4">
    <w:name w:val="List Number 4"/>
    <w:basedOn w:val="Normal"/>
    <w:uiPriority w:val="3"/>
    <w:semiHidden/>
    <w:rsid w:val="00FD6B81"/>
    <w:pPr>
      <w:numPr>
        <w:numId w:val="7"/>
      </w:numPr>
    </w:pPr>
  </w:style>
  <w:style w:type="paragraph" w:styleId="Opstilling-talellerbogst5">
    <w:name w:val="List Number 5"/>
    <w:basedOn w:val="Normal"/>
    <w:uiPriority w:val="3"/>
    <w:semiHidden/>
    <w:rsid w:val="00FD6B81"/>
    <w:pPr>
      <w:numPr>
        <w:numId w:val="8"/>
      </w:numPr>
    </w:pPr>
  </w:style>
  <w:style w:type="paragraph" w:styleId="Brevhoved">
    <w:name w:val="Message Header"/>
    <w:basedOn w:val="Normal"/>
    <w:uiPriority w:val="3"/>
    <w:semiHidden/>
    <w:rsid w:val="00FD6B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5"/>
    <w:semiHidden/>
    <w:rsid w:val="00FD6B81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5"/>
    <w:semiHidden/>
    <w:rsid w:val="00FD6B81"/>
    <w:pPr>
      <w:ind w:left="1304"/>
    </w:pPr>
  </w:style>
  <w:style w:type="paragraph" w:styleId="Noteoverskrift">
    <w:name w:val="Note Heading"/>
    <w:basedOn w:val="Normal"/>
    <w:next w:val="Normal"/>
    <w:uiPriority w:val="5"/>
    <w:semiHidden/>
    <w:rsid w:val="00FD6B81"/>
  </w:style>
  <w:style w:type="paragraph" w:styleId="Almindeligtekst">
    <w:name w:val="Plain Text"/>
    <w:basedOn w:val="Normal"/>
    <w:uiPriority w:val="5"/>
    <w:semiHidden/>
    <w:rsid w:val="00FD6B81"/>
    <w:rPr>
      <w:rFonts w:ascii="Courier New" w:hAnsi="Courier New" w:cs="Courier New"/>
      <w:sz w:val="20"/>
      <w:szCs w:val="20"/>
    </w:rPr>
  </w:style>
  <w:style w:type="paragraph" w:styleId="Starthilsen">
    <w:name w:val="Salutation"/>
    <w:basedOn w:val="Normal"/>
    <w:next w:val="Normal"/>
    <w:uiPriority w:val="5"/>
    <w:semiHidden/>
    <w:rsid w:val="00FD6B81"/>
  </w:style>
  <w:style w:type="paragraph" w:styleId="Underskrift">
    <w:name w:val="Signature"/>
    <w:basedOn w:val="Normal"/>
    <w:uiPriority w:val="5"/>
    <w:semiHidden/>
    <w:rsid w:val="00FD6B81"/>
    <w:pPr>
      <w:ind w:left="4252"/>
    </w:pPr>
  </w:style>
  <w:style w:type="character" w:styleId="Strk">
    <w:name w:val="Strong"/>
    <w:basedOn w:val="Standardskrifttypeiafsnit"/>
    <w:uiPriority w:val="5"/>
    <w:semiHidden/>
    <w:unhideWhenUsed/>
    <w:qFormat/>
    <w:rsid w:val="00FD6B81"/>
    <w:rPr>
      <w:b/>
      <w:bCs/>
    </w:rPr>
  </w:style>
  <w:style w:type="paragraph" w:styleId="Undertitel">
    <w:name w:val="Subtitle"/>
    <w:basedOn w:val="Normal"/>
    <w:uiPriority w:val="5"/>
    <w:semiHidden/>
    <w:unhideWhenUsed/>
    <w:qFormat/>
    <w:rsid w:val="00E96B8D"/>
    <w:pPr>
      <w:spacing w:after="60"/>
      <w:jc w:val="center"/>
    </w:pPr>
    <w:rPr>
      <w:rFonts w:ascii="Arial" w:hAnsi="Arial" w:cs="Arial"/>
      <w:sz w:val="24"/>
    </w:rPr>
  </w:style>
  <w:style w:type="table" w:styleId="Tabel-3D-effekter1">
    <w:name w:val="Table 3D effects 1"/>
    <w:basedOn w:val="Tabel-Normal"/>
    <w:semiHidden/>
    <w:rsid w:val="00FD6B8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FD6B8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FD6B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FD6B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FD6B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FD6B8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FD6B8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FD6B8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FD6B8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FD6B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FD6B8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FD6B8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FD6B8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FD6B8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FD6B8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FD6B8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FD6B8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59"/>
    <w:rsid w:val="00FD6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FD6B8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FD6B8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FD6B8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FD6B8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FD6B8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FD6B8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FD6B8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FD6B8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FD6B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FD6B8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FD6B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FD6B8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FD6B8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FD6B8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FD6B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FD6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FD6B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FD6B8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FD6B8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3"/>
    <w:semiHidden/>
    <w:unhideWhenUsed/>
    <w:qFormat/>
    <w:rsid w:val="00E96B8D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39"/>
    <w:rsid w:val="00050112"/>
    <w:pPr>
      <w:tabs>
        <w:tab w:val="left" w:pos="1077"/>
        <w:tab w:val="right" w:pos="7229"/>
      </w:tabs>
      <w:ind w:left="1077" w:right="567" w:hanging="1077"/>
    </w:pPr>
    <w:rPr>
      <w:b/>
      <w:caps/>
    </w:rPr>
  </w:style>
  <w:style w:type="paragraph" w:styleId="Indholdsfortegnelse2">
    <w:name w:val="toc 2"/>
    <w:basedOn w:val="Normal"/>
    <w:next w:val="Normal"/>
    <w:uiPriority w:val="39"/>
    <w:rsid w:val="00734664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3">
    <w:name w:val="toc 3"/>
    <w:basedOn w:val="Normal"/>
    <w:next w:val="Normal"/>
    <w:uiPriority w:val="99"/>
    <w:semiHidden/>
    <w:rsid w:val="00734664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4">
    <w:name w:val="toc 4"/>
    <w:basedOn w:val="Normal"/>
    <w:next w:val="Normal"/>
    <w:link w:val="Indholdsfortegnelse4Tegn"/>
    <w:uiPriority w:val="99"/>
    <w:semiHidden/>
    <w:rsid w:val="00024055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5">
    <w:name w:val="toc 5"/>
    <w:basedOn w:val="Normal"/>
    <w:next w:val="Normal"/>
    <w:uiPriority w:val="99"/>
    <w:semiHidden/>
    <w:rsid w:val="00734664"/>
    <w:pPr>
      <w:tabs>
        <w:tab w:val="left" w:pos="1077"/>
        <w:tab w:val="right" w:pos="7229"/>
      </w:tabs>
      <w:ind w:left="1077" w:right="567" w:hanging="1077"/>
    </w:pPr>
  </w:style>
  <w:style w:type="numbering" w:styleId="111111">
    <w:name w:val="Outline List 2"/>
    <w:basedOn w:val="Ingenoversigt"/>
    <w:semiHidden/>
    <w:rsid w:val="00FD6B81"/>
    <w:pPr>
      <w:numPr>
        <w:numId w:val="9"/>
      </w:numPr>
    </w:pPr>
  </w:style>
  <w:style w:type="numbering" w:styleId="1ai">
    <w:name w:val="Outline List 1"/>
    <w:basedOn w:val="Ingenoversigt"/>
    <w:semiHidden/>
    <w:rsid w:val="00FD6B81"/>
    <w:pPr>
      <w:numPr>
        <w:numId w:val="10"/>
      </w:numPr>
    </w:pPr>
  </w:style>
  <w:style w:type="numbering" w:styleId="ArtikelSektion">
    <w:name w:val="Outline List 3"/>
    <w:basedOn w:val="Ingenoversigt"/>
    <w:semiHidden/>
    <w:rsid w:val="00FD6B81"/>
    <w:pPr>
      <w:numPr>
        <w:numId w:val="11"/>
      </w:numPr>
    </w:pPr>
  </w:style>
  <w:style w:type="paragraph" w:styleId="Bloktekst">
    <w:name w:val="Block Text"/>
    <w:basedOn w:val="Normal"/>
    <w:uiPriority w:val="99"/>
    <w:semiHidden/>
    <w:rsid w:val="00FD6B81"/>
    <w:pPr>
      <w:spacing w:after="120"/>
      <w:ind w:left="1440" w:right="1440"/>
    </w:pPr>
  </w:style>
  <w:style w:type="paragraph" w:styleId="Brdtekst">
    <w:name w:val="Body Text"/>
    <w:basedOn w:val="Normal"/>
    <w:uiPriority w:val="99"/>
    <w:semiHidden/>
    <w:rsid w:val="00FD6B81"/>
    <w:pPr>
      <w:spacing w:after="120"/>
    </w:pPr>
  </w:style>
  <w:style w:type="paragraph" w:styleId="Brdtekst2">
    <w:name w:val="Body Text 2"/>
    <w:basedOn w:val="Normal"/>
    <w:uiPriority w:val="99"/>
    <w:semiHidden/>
    <w:rsid w:val="00FD6B81"/>
    <w:pPr>
      <w:spacing w:after="120" w:line="480" w:lineRule="auto"/>
    </w:pPr>
  </w:style>
  <w:style w:type="paragraph" w:styleId="Brdtekst3">
    <w:name w:val="Body Text 3"/>
    <w:basedOn w:val="Normal"/>
    <w:uiPriority w:val="99"/>
    <w:semiHidden/>
    <w:rsid w:val="00FD6B81"/>
    <w:pPr>
      <w:spacing w:after="120"/>
    </w:pPr>
  </w:style>
  <w:style w:type="paragraph" w:styleId="Brdtekst-frstelinjeindrykning1">
    <w:name w:val="Body Text First Indent"/>
    <w:basedOn w:val="Brdtekst"/>
    <w:uiPriority w:val="99"/>
    <w:semiHidden/>
    <w:rsid w:val="00FD6B81"/>
    <w:pPr>
      <w:ind w:firstLine="210"/>
    </w:pPr>
  </w:style>
  <w:style w:type="paragraph" w:styleId="Brdtekstindrykning">
    <w:name w:val="Body Text Indent"/>
    <w:basedOn w:val="Normal"/>
    <w:rsid w:val="00FD6B81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9"/>
    <w:semiHidden/>
    <w:rsid w:val="00FD6B81"/>
    <w:pPr>
      <w:ind w:firstLine="210"/>
    </w:pPr>
  </w:style>
  <w:style w:type="paragraph" w:styleId="Brdtekstindrykning2">
    <w:name w:val="Body Text Indent 2"/>
    <w:basedOn w:val="Normal"/>
    <w:uiPriority w:val="99"/>
    <w:semiHidden/>
    <w:rsid w:val="00FD6B81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9"/>
    <w:semiHidden/>
    <w:rsid w:val="00FD6B81"/>
    <w:pPr>
      <w:spacing w:after="120"/>
      <w:ind w:left="283"/>
    </w:pPr>
  </w:style>
  <w:style w:type="paragraph" w:styleId="Sluthilsen">
    <w:name w:val="Closing"/>
    <w:basedOn w:val="Normal"/>
    <w:uiPriority w:val="9"/>
    <w:semiHidden/>
    <w:rsid w:val="00FD6B81"/>
    <w:pPr>
      <w:ind w:left="4252"/>
    </w:pPr>
  </w:style>
  <w:style w:type="paragraph" w:styleId="Dato">
    <w:name w:val="Date"/>
    <w:basedOn w:val="Normal"/>
    <w:next w:val="Normal"/>
    <w:uiPriority w:val="9"/>
    <w:semiHidden/>
    <w:rsid w:val="00FD6B81"/>
  </w:style>
  <w:style w:type="paragraph" w:styleId="Mailsignatur">
    <w:name w:val="E-mail Signature"/>
    <w:basedOn w:val="Normal"/>
    <w:uiPriority w:val="9"/>
    <w:semiHidden/>
    <w:rsid w:val="00FD6B81"/>
  </w:style>
  <w:style w:type="character" w:styleId="Fremhv">
    <w:name w:val="Emphasis"/>
    <w:basedOn w:val="Standardskrifttypeiafsnit"/>
    <w:uiPriority w:val="9"/>
    <w:semiHidden/>
    <w:unhideWhenUsed/>
    <w:rsid w:val="00FD6B81"/>
    <w:rPr>
      <w:i/>
      <w:iCs/>
    </w:rPr>
  </w:style>
  <w:style w:type="paragraph" w:styleId="Modtageradresse">
    <w:name w:val="envelope address"/>
    <w:basedOn w:val="Normal"/>
    <w:uiPriority w:val="9"/>
    <w:semiHidden/>
    <w:unhideWhenUsed/>
    <w:rsid w:val="00FD6B8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enderadresse">
    <w:name w:val="envelope return"/>
    <w:basedOn w:val="Normal"/>
    <w:uiPriority w:val="9"/>
    <w:semiHidden/>
    <w:unhideWhenUsed/>
    <w:rsid w:val="00FD6B81"/>
    <w:rPr>
      <w:rFonts w:ascii="Arial" w:hAnsi="Arial" w:cs="Arial"/>
      <w:sz w:val="20"/>
      <w:szCs w:val="20"/>
    </w:rPr>
  </w:style>
  <w:style w:type="paragraph" w:styleId="Sidefod">
    <w:name w:val="footer"/>
    <w:basedOn w:val="Normal"/>
    <w:link w:val="SidefodTegn"/>
    <w:uiPriority w:val="9"/>
    <w:rsid w:val="00CA7648"/>
    <w:pPr>
      <w:tabs>
        <w:tab w:val="right" w:pos="9509"/>
      </w:tabs>
      <w:spacing w:line="210" w:lineRule="atLeast"/>
      <w:ind w:left="-624"/>
    </w:pPr>
    <w:rPr>
      <w:sz w:val="13"/>
    </w:rPr>
  </w:style>
  <w:style w:type="paragraph" w:styleId="Sidehoved">
    <w:name w:val="header"/>
    <w:basedOn w:val="Normal"/>
    <w:link w:val="SidehovedTegn"/>
    <w:uiPriority w:val="99"/>
    <w:rsid w:val="00E309DC"/>
    <w:pPr>
      <w:tabs>
        <w:tab w:val="right" w:pos="8901"/>
      </w:tabs>
      <w:spacing w:line="160" w:lineRule="atLeast"/>
      <w:ind w:left="-624"/>
    </w:pPr>
    <w:rPr>
      <w:spacing w:val="4"/>
      <w:sz w:val="13"/>
    </w:rPr>
  </w:style>
  <w:style w:type="character" w:styleId="BesgtLink">
    <w:name w:val="FollowedHyperlink"/>
    <w:basedOn w:val="Standardskrifttypeiafsnit"/>
    <w:uiPriority w:val="9"/>
    <w:rsid w:val="00A07BBE"/>
    <w:rPr>
      <w:rFonts w:ascii="Verdana" w:hAnsi="Verdana"/>
      <w:color w:val="808080"/>
      <w:sz w:val="18"/>
      <w:u w:val="none"/>
    </w:rPr>
  </w:style>
  <w:style w:type="character" w:styleId="Hyperlink">
    <w:name w:val="Hyperlink"/>
    <w:basedOn w:val="Standardskrifttypeiafsnit"/>
    <w:uiPriority w:val="99"/>
    <w:rsid w:val="00C877AF"/>
    <w:rPr>
      <w:rFonts w:ascii="Verdana" w:hAnsi="Verdana"/>
      <w:color w:val="009DE0"/>
      <w:sz w:val="18"/>
      <w:u w:val="none"/>
    </w:rPr>
  </w:style>
  <w:style w:type="character" w:styleId="Sidetal">
    <w:name w:val="page number"/>
    <w:basedOn w:val="Standardskrifttypeiafsnit"/>
    <w:uiPriority w:val="5"/>
    <w:rsid w:val="009871A7"/>
    <w:rPr>
      <w:rFonts w:ascii="Verdana" w:hAnsi="Verdana"/>
      <w:sz w:val="13"/>
    </w:rPr>
  </w:style>
  <w:style w:type="paragraph" w:customStyle="1" w:styleId="Normal-Intentedfor">
    <w:name w:val="Normal - Intented for"/>
    <w:basedOn w:val="Normal-Documentdatatext"/>
    <w:uiPriority w:val="3"/>
    <w:semiHidden/>
    <w:rsid w:val="00940A0B"/>
  </w:style>
  <w:style w:type="paragraph" w:customStyle="1" w:styleId="Normal-TOCHeading">
    <w:name w:val="Normal - TOC Heading"/>
    <w:basedOn w:val="Normal"/>
    <w:next w:val="Normal"/>
    <w:rsid w:val="00554CDD"/>
    <w:pPr>
      <w:spacing w:after="240" w:line="280" w:lineRule="atLeast"/>
    </w:pPr>
    <w:rPr>
      <w:b/>
      <w:caps/>
      <w:color w:val="009DE0"/>
      <w:sz w:val="22"/>
    </w:rPr>
  </w:style>
  <w:style w:type="paragraph" w:customStyle="1" w:styleId="Normal-Headnote">
    <w:name w:val="Normal - Head note"/>
    <w:basedOn w:val="Normal"/>
    <w:uiPriority w:val="3"/>
    <w:semiHidden/>
    <w:rsid w:val="00AF7FE1"/>
    <w:pPr>
      <w:spacing w:line="270" w:lineRule="atLeast"/>
      <w:ind w:left="624"/>
    </w:pPr>
    <w:rPr>
      <w:b/>
      <w:color w:val="4D4D4D"/>
      <w:sz w:val="21"/>
    </w:rPr>
  </w:style>
  <w:style w:type="paragraph" w:customStyle="1" w:styleId="Template">
    <w:name w:val="Template"/>
    <w:link w:val="TemplateChar"/>
    <w:uiPriority w:val="3"/>
    <w:semiHidden/>
    <w:rsid w:val="00484A78"/>
    <w:pPr>
      <w:tabs>
        <w:tab w:val="left" w:pos="198"/>
      </w:tabs>
      <w:spacing w:line="200" w:lineRule="atLeast"/>
    </w:pPr>
    <w:rPr>
      <w:noProof/>
      <w:sz w:val="14"/>
      <w:szCs w:val="24"/>
    </w:rPr>
  </w:style>
  <w:style w:type="paragraph" w:customStyle="1" w:styleId="Template-Adresse">
    <w:name w:val="Template - Adresse"/>
    <w:basedOn w:val="Template"/>
    <w:uiPriority w:val="3"/>
    <w:semiHidden/>
    <w:rsid w:val="00985E2A"/>
  </w:style>
  <w:style w:type="paragraph" w:customStyle="1" w:styleId="Normal-FrontpageHeading1">
    <w:name w:val="Normal - Frontpage Heading 1"/>
    <w:basedOn w:val="Normal"/>
    <w:link w:val="Normal-FrontpageHeading1Char"/>
    <w:uiPriority w:val="3"/>
    <w:semiHidden/>
    <w:rsid w:val="00043ED4"/>
    <w:pPr>
      <w:spacing w:line="720" w:lineRule="atLeast"/>
      <w:ind w:right="1134"/>
    </w:pPr>
    <w:rPr>
      <w:b/>
      <w:caps/>
      <w:color w:val="4D4D4D"/>
      <w:sz w:val="60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043ED4"/>
    <w:rPr>
      <w:color w:val="009DE0"/>
    </w:rPr>
  </w:style>
  <w:style w:type="paragraph" w:customStyle="1" w:styleId="Normal-Documentdataleadtext">
    <w:name w:val="Normal - Document data leadtext"/>
    <w:basedOn w:val="Normal"/>
    <w:uiPriority w:val="4"/>
    <w:semiHidden/>
    <w:rsid w:val="00F22226"/>
    <w:rPr>
      <w:sz w:val="14"/>
    </w:rPr>
  </w:style>
  <w:style w:type="paragraph" w:customStyle="1" w:styleId="Normal-Documentdatatext">
    <w:name w:val="Normal - Document data text"/>
    <w:basedOn w:val="Normal"/>
    <w:uiPriority w:val="3"/>
    <w:semiHidden/>
    <w:rsid w:val="00500003"/>
    <w:rPr>
      <w:b/>
    </w:rPr>
  </w:style>
  <w:style w:type="paragraph" w:customStyle="1" w:styleId="Template-ReftoFrontpageheading1">
    <w:name w:val="Template - Ref to Frontpage heading 1"/>
    <w:basedOn w:val="Template"/>
    <w:link w:val="Template-ReftoFrontpageheading1Char"/>
    <w:uiPriority w:val="3"/>
    <w:semiHidden/>
    <w:rsid w:val="009C1AC6"/>
    <w:pPr>
      <w:spacing w:line="280" w:lineRule="atLeast"/>
    </w:pPr>
    <w:rPr>
      <w:b/>
      <w:caps/>
      <w:color w:val="009DE0"/>
      <w:sz w:val="22"/>
    </w:rPr>
  </w:style>
  <w:style w:type="paragraph" w:customStyle="1" w:styleId="Normal-FactBoxHeading1-White">
    <w:name w:val="Normal - Fact Box Heading 1 -  White"/>
    <w:basedOn w:val="Normal"/>
    <w:next w:val="Normal-FactBoxHeading2-Black"/>
    <w:uiPriority w:val="99"/>
    <w:rsid w:val="009F44C8"/>
    <w:pPr>
      <w:spacing w:line="320" w:lineRule="atLeast"/>
    </w:pPr>
    <w:rPr>
      <w:b/>
      <w:caps/>
      <w:color w:val="FFFFFF"/>
      <w:sz w:val="30"/>
    </w:rPr>
  </w:style>
  <w:style w:type="paragraph" w:customStyle="1" w:styleId="Normal-FactBoxHeading1-Black">
    <w:name w:val="Normal - Fact Box Heading 1 - Black"/>
    <w:basedOn w:val="Normal"/>
    <w:uiPriority w:val="3"/>
    <w:semiHidden/>
    <w:rsid w:val="00A131C4"/>
    <w:pPr>
      <w:spacing w:after="160"/>
    </w:pPr>
    <w:rPr>
      <w:b/>
      <w:caps/>
      <w:sz w:val="22"/>
    </w:rPr>
  </w:style>
  <w:style w:type="paragraph" w:customStyle="1" w:styleId="Normal-FactBoxHeading2-White">
    <w:name w:val="Normal - Fact Box Heading 2 - White"/>
    <w:basedOn w:val="Normal"/>
    <w:next w:val="Normal-FactBoxBodytext-White"/>
    <w:uiPriority w:val="99"/>
    <w:rsid w:val="00043556"/>
    <w:pPr>
      <w:spacing w:after="100" w:line="220" w:lineRule="atLeast"/>
    </w:pPr>
    <w:rPr>
      <w:b/>
      <w:color w:val="FFFFFF"/>
    </w:rPr>
  </w:style>
  <w:style w:type="paragraph" w:customStyle="1" w:styleId="Normal-FactBoxHeading2-Black">
    <w:name w:val="Normal - Fact Box Heading 2 - Black"/>
    <w:basedOn w:val="Normal"/>
    <w:next w:val="Normal-FactBoxBodytext-Black"/>
    <w:uiPriority w:val="3"/>
    <w:semiHidden/>
    <w:rsid w:val="00A131C4"/>
    <w:pPr>
      <w:spacing w:line="220" w:lineRule="atLeast"/>
    </w:pPr>
    <w:rPr>
      <w:b/>
    </w:rPr>
  </w:style>
  <w:style w:type="paragraph" w:customStyle="1" w:styleId="Normal-FactBoxBodytext-White">
    <w:name w:val="Normal - Fact Box Body text - White"/>
    <w:basedOn w:val="Normal"/>
    <w:uiPriority w:val="99"/>
    <w:rsid w:val="005846D0"/>
    <w:pPr>
      <w:spacing w:line="280" w:lineRule="atLeast"/>
    </w:pPr>
    <w:rPr>
      <w:color w:val="FFFFFF"/>
    </w:rPr>
  </w:style>
  <w:style w:type="paragraph" w:customStyle="1" w:styleId="Normal-FactBoxBodytext-Black">
    <w:name w:val="Normal - Fact Box Body text - Black"/>
    <w:basedOn w:val="Normal"/>
    <w:uiPriority w:val="3"/>
    <w:semiHidden/>
    <w:rsid w:val="00A131C4"/>
    <w:pPr>
      <w:spacing w:line="220" w:lineRule="atLeast"/>
    </w:pPr>
  </w:style>
  <w:style w:type="character" w:customStyle="1" w:styleId="Normal-FrontpageHeading1Char">
    <w:name w:val="Normal - Frontpage Heading 1 Char"/>
    <w:basedOn w:val="Standardskrifttypeiafsnit"/>
    <w:link w:val="Normal-FrontpageHeading1"/>
    <w:uiPriority w:val="3"/>
    <w:semiHidden/>
    <w:rsid w:val="00043ED4"/>
    <w:rPr>
      <w:b/>
      <w:caps/>
      <w:color w:val="4D4D4D"/>
      <w:sz w:val="60"/>
      <w:lang w:val="en-GB"/>
    </w:rPr>
  </w:style>
  <w:style w:type="paragraph" w:customStyle="1" w:styleId="NoteHeading1">
    <w:name w:val="Note Heading1"/>
    <w:basedOn w:val="Normal"/>
    <w:uiPriority w:val="3"/>
    <w:rsid w:val="006D6D68"/>
    <w:pPr>
      <w:spacing w:after="100" w:line="170" w:lineRule="atLeast"/>
    </w:pPr>
    <w:rPr>
      <w:b/>
      <w:color w:val="009DE0"/>
      <w:sz w:val="15"/>
    </w:rPr>
  </w:style>
  <w:style w:type="paragraph" w:customStyle="1" w:styleId="Note">
    <w:name w:val="Note"/>
    <w:basedOn w:val="Normal"/>
    <w:uiPriority w:val="3"/>
    <w:rsid w:val="006D6D68"/>
    <w:pPr>
      <w:spacing w:line="170" w:lineRule="atLeast"/>
    </w:pPr>
    <w:rPr>
      <w:sz w:val="15"/>
    </w:rPr>
  </w:style>
  <w:style w:type="paragraph" w:customStyle="1" w:styleId="Caption-Text">
    <w:name w:val="Caption - Text"/>
    <w:basedOn w:val="Normal"/>
    <w:uiPriority w:val="3"/>
    <w:rsid w:val="00C11AD2"/>
    <w:pPr>
      <w:spacing w:line="170" w:lineRule="atLeast"/>
    </w:pPr>
    <w:rPr>
      <w:sz w:val="13"/>
    </w:rPr>
  </w:style>
  <w:style w:type="paragraph" w:customStyle="1" w:styleId="Normal-LeadingAfterCaption">
    <w:name w:val="Normal - Leading After Caption"/>
    <w:basedOn w:val="Normal"/>
    <w:uiPriority w:val="3"/>
    <w:semiHidden/>
    <w:rsid w:val="00126165"/>
    <w:pPr>
      <w:framePr w:wrap="around" w:vAnchor="text" w:hAnchor="page" w:x="8818" w:y="1"/>
      <w:spacing w:line="100" w:lineRule="exact"/>
      <w:suppressOverlap/>
    </w:pPr>
    <w:rPr>
      <w:sz w:val="10"/>
      <w:lang w:val="it-IT"/>
    </w:rPr>
  </w:style>
  <w:style w:type="paragraph" w:customStyle="1" w:styleId="Template-ReftoFrontpageheading2">
    <w:name w:val="Template - Ref to Frontpage heading 2"/>
    <w:basedOn w:val="Template-ReftoFrontpageheading1"/>
    <w:link w:val="Template-ReftoFrontpageheading2Char"/>
    <w:uiPriority w:val="3"/>
    <w:semiHidden/>
    <w:rsid w:val="009C1AC6"/>
  </w:style>
  <w:style w:type="paragraph" w:customStyle="1" w:styleId="Normal-RevisionData">
    <w:name w:val="Normal - Revision Data"/>
    <w:basedOn w:val="Normal"/>
    <w:rsid w:val="000C5F1B"/>
    <w:rPr>
      <w:sz w:val="14"/>
    </w:rPr>
  </w:style>
  <w:style w:type="paragraph" w:customStyle="1" w:styleId="Normal-RevisionDataText">
    <w:name w:val="Normal - Revision Data Text"/>
    <w:basedOn w:val="Normal"/>
    <w:uiPriority w:val="5"/>
    <w:semiHidden/>
    <w:rsid w:val="000C5F1B"/>
    <w:rPr>
      <w:b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rsid w:val="00043ED4"/>
    <w:rPr>
      <w:b/>
      <w:caps/>
      <w:color w:val="009DE0"/>
      <w:sz w:val="60"/>
      <w:lang w:val="en-GB"/>
    </w:rPr>
  </w:style>
  <w:style w:type="character" w:customStyle="1" w:styleId="TemplateChar">
    <w:name w:val="Template Char"/>
    <w:basedOn w:val="Standardskrifttypeiafsnit"/>
    <w:link w:val="Template"/>
    <w:uiPriority w:val="3"/>
    <w:semiHidden/>
    <w:rsid w:val="008D43B0"/>
    <w:rPr>
      <w:noProof/>
      <w:sz w:val="14"/>
      <w:szCs w:val="24"/>
    </w:rPr>
  </w:style>
  <w:style w:type="character" w:customStyle="1" w:styleId="Template-ReftoFrontpageheading1Char">
    <w:name w:val="Template - Ref to Frontpage heading 1 Char"/>
    <w:basedOn w:val="TemplateChar"/>
    <w:link w:val="Template-ReftoFrontpageheading1"/>
    <w:uiPriority w:val="3"/>
    <w:semiHidden/>
    <w:rsid w:val="008D43B0"/>
    <w:rPr>
      <w:rFonts w:ascii="Verdana" w:hAnsi="Verdana"/>
      <w:b/>
      <w:caps/>
      <w:noProof/>
      <w:color w:val="009DE0"/>
      <w:sz w:val="22"/>
      <w:szCs w:val="24"/>
      <w:lang w:val="en-GB"/>
    </w:rPr>
  </w:style>
  <w:style w:type="character" w:customStyle="1" w:styleId="Template-ReftoFrontpageheading2Char">
    <w:name w:val="Template - Ref to Frontpage heading 2 Char"/>
    <w:basedOn w:val="Template-ReftoFrontpageheading1Char"/>
    <w:link w:val="Template-ReftoFrontpageheading2"/>
    <w:uiPriority w:val="3"/>
    <w:semiHidden/>
    <w:rsid w:val="008D43B0"/>
    <w:rPr>
      <w:rFonts w:ascii="Verdana" w:hAnsi="Verdana"/>
      <w:b/>
      <w:caps/>
      <w:noProof/>
      <w:color w:val="009DE0"/>
      <w:sz w:val="22"/>
      <w:szCs w:val="24"/>
      <w:lang w:val="en-GB"/>
    </w:rPr>
  </w:style>
  <w:style w:type="paragraph" w:customStyle="1" w:styleId="Template-Stylerefheader">
    <w:name w:val="Template - Styleref header"/>
    <w:basedOn w:val="Sidehoved"/>
    <w:uiPriority w:val="3"/>
    <w:semiHidden/>
    <w:rsid w:val="00D85E54"/>
    <w:pPr>
      <w:ind w:left="0"/>
    </w:pPr>
  </w:style>
  <w:style w:type="paragraph" w:customStyle="1" w:styleId="Normal-Ref">
    <w:name w:val="Normal - Ref"/>
    <w:basedOn w:val="Normal"/>
    <w:uiPriority w:val="99"/>
    <w:semiHidden/>
    <w:rsid w:val="0020412A"/>
  </w:style>
  <w:style w:type="paragraph" w:customStyle="1" w:styleId="Normal-Optional1">
    <w:name w:val="Normal - Optional 1"/>
    <w:basedOn w:val="Normal-RevisionDataText"/>
    <w:uiPriority w:val="5"/>
    <w:semiHidden/>
    <w:rsid w:val="0020412A"/>
  </w:style>
  <w:style w:type="paragraph" w:customStyle="1" w:styleId="Normal-Optional2">
    <w:name w:val="Normal - Optional 2"/>
    <w:basedOn w:val="Normal-RevisionDataText"/>
    <w:uiPriority w:val="5"/>
    <w:semiHidden/>
    <w:rsid w:val="0020412A"/>
  </w:style>
  <w:style w:type="paragraph" w:customStyle="1" w:styleId="Normal-SupplementTOC1">
    <w:name w:val="Normal - Supplement TOC1"/>
    <w:basedOn w:val="Normal"/>
    <w:next w:val="Normal-SupplementsTOC2"/>
    <w:uiPriority w:val="5"/>
    <w:semiHidden/>
    <w:rsid w:val="009A5471"/>
    <w:rPr>
      <w:b/>
    </w:rPr>
  </w:style>
  <w:style w:type="paragraph" w:customStyle="1" w:styleId="Normal-SupplementsTOC2">
    <w:name w:val="Normal - Supplements TOC2"/>
    <w:basedOn w:val="Normal"/>
    <w:rsid w:val="009A5471"/>
  </w:style>
  <w:style w:type="paragraph" w:styleId="Indholdsfortegnelse6">
    <w:name w:val="toc 6"/>
    <w:basedOn w:val="Normal"/>
    <w:next w:val="Normal"/>
    <w:uiPriority w:val="99"/>
    <w:semiHidden/>
    <w:rsid w:val="003262DA"/>
    <w:pPr>
      <w:tabs>
        <w:tab w:val="right" w:pos="7229"/>
      </w:tabs>
      <w:ind w:left="1247" w:right="567" w:hanging="1247"/>
    </w:pPr>
  </w:style>
  <w:style w:type="paragraph" w:customStyle="1" w:styleId="Normal-Bullet">
    <w:name w:val="Normal - Bullet"/>
    <w:basedOn w:val="Normal"/>
    <w:uiPriority w:val="3"/>
    <w:semiHidden/>
    <w:qFormat/>
    <w:rsid w:val="00C07812"/>
    <w:pPr>
      <w:numPr>
        <w:numId w:val="13"/>
      </w:numPr>
    </w:pPr>
  </w:style>
  <w:style w:type="paragraph" w:customStyle="1" w:styleId="Normal-Numbering">
    <w:name w:val="Normal - Numbering"/>
    <w:basedOn w:val="Normal-Bullet"/>
    <w:uiPriority w:val="3"/>
    <w:semiHidden/>
    <w:qFormat/>
    <w:rsid w:val="00C07812"/>
    <w:pPr>
      <w:numPr>
        <w:numId w:val="12"/>
      </w:numPr>
    </w:pPr>
  </w:style>
  <w:style w:type="paragraph" w:customStyle="1" w:styleId="Normal-SupplementNumber">
    <w:name w:val="Normal - Supplement Number"/>
    <w:basedOn w:val="Normal"/>
    <w:next w:val="Normal-Supplementtitle"/>
    <w:uiPriority w:val="2"/>
    <w:qFormat/>
    <w:rsid w:val="00357BC5"/>
    <w:pPr>
      <w:tabs>
        <w:tab w:val="num" w:pos="1209"/>
      </w:tabs>
      <w:spacing w:before="2560" w:line="280" w:lineRule="exact"/>
      <w:outlineLvl w:val="6"/>
    </w:pPr>
    <w:rPr>
      <w:b/>
      <w:caps/>
      <w:color w:val="009DE0"/>
      <w:sz w:val="22"/>
    </w:rPr>
  </w:style>
  <w:style w:type="paragraph" w:customStyle="1" w:styleId="Normal-Supplementtitle">
    <w:name w:val="Normal - Supplement title"/>
    <w:basedOn w:val="Normal-SupplementNumber"/>
    <w:next w:val="Normal"/>
    <w:uiPriority w:val="2"/>
    <w:qFormat/>
    <w:rsid w:val="0023547F"/>
    <w:pPr>
      <w:numPr>
        <w:numId w:val="16"/>
      </w:numPr>
      <w:spacing w:before="0"/>
      <w:outlineLvl w:val="7"/>
    </w:pPr>
  </w:style>
  <w:style w:type="paragraph" w:customStyle="1" w:styleId="Normal-Optional1leadtext">
    <w:name w:val="Normal - Optional 1 leadtext"/>
    <w:basedOn w:val="Normal-Documentdataleadtext"/>
    <w:uiPriority w:val="99"/>
    <w:semiHidden/>
    <w:rsid w:val="00C23F7D"/>
  </w:style>
  <w:style w:type="paragraph" w:customStyle="1" w:styleId="Normal-Optional2leadtext">
    <w:name w:val="Normal - Optional 2 leadtext"/>
    <w:basedOn w:val="Normal-Optional1leadtext"/>
    <w:uiPriority w:val="5"/>
    <w:semiHidden/>
    <w:rsid w:val="00C23F7D"/>
  </w:style>
  <w:style w:type="character" w:customStyle="1" w:styleId="Indholdsfortegnelse4Tegn">
    <w:name w:val="Indholdsfortegnelse 4 Tegn"/>
    <w:basedOn w:val="Standardskrifttypeiafsnit"/>
    <w:link w:val="Indholdsfortegnelse4"/>
    <w:uiPriority w:val="99"/>
    <w:semiHidden/>
    <w:rsid w:val="00117739"/>
  </w:style>
  <w:style w:type="paragraph" w:styleId="Dokumentoversigt">
    <w:name w:val="Document Map"/>
    <w:basedOn w:val="Normal"/>
    <w:uiPriority w:val="9"/>
    <w:semiHidden/>
    <w:rsid w:val="00164D5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1-NOTTOC">
    <w:name w:val="H1 - NOT TOC"/>
    <w:basedOn w:val="Overskrift1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2-NOTTOC">
    <w:name w:val="H2 - NOT TOC"/>
    <w:basedOn w:val="Overskrift2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3-NOTTOC">
    <w:name w:val="H3 - NOT TOC"/>
    <w:basedOn w:val="Overskrift3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4-NOTTOC">
    <w:name w:val="H4 - NOT TOC"/>
    <w:basedOn w:val="Overskrift4"/>
    <w:next w:val="Normal"/>
    <w:uiPriority w:val="2"/>
    <w:qFormat/>
    <w:rsid w:val="001B288C"/>
    <w:pPr>
      <w:numPr>
        <w:numId w:val="14"/>
      </w:numPr>
      <w:outlineLvl w:val="9"/>
    </w:pPr>
  </w:style>
  <w:style w:type="character" w:customStyle="1" w:styleId="SidefodTegn">
    <w:name w:val="Sidefod Tegn"/>
    <w:basedOn w:val="Standardskrifttypeiafsnit"/>
    <w:link w:val="Sidefod"/>
    <w:uiPriority w:val="9"/>
    <w:rsid w:val="00B17D37"/>
    <w:rPr>
      <w:rFonts w:ascii="Verdana" w:hAnsi="Verdana"/>
      <w:sz w:val="13"/>
      <w:szCs w:val="24"/>
      <w:lang w:val="en-GB"/>
    </w:rPr>
  </w:style>
  <w:style w:type="paragraph" w:styleId="Indholdsfortegnelse7">
    <w:name w:val="toc 7"/>
    <w:basedOn w:val="Normal"/>
    <w:next w:val="Normal"/>
    <w:uiPriority w:val="39"/>
    <w:rsid w:val="009264BF"/>
    <w:pPr>
      <w:spacing w:before="240"/>
      <w:ind w:right="567"/>
    </w:pPr>
    <w:rPr>
      <w:b/>
    </w:rPr>
  </w:style>
  <w:style w:type="paragraph" w:styleId="Indholdsfortegnelse8">
    <w:name w:val="toc 8"/>
    <w:basedOn w:val="Normal"/>
    <w:next w:val="Normal"/>
    <w:uiPriority w:val="39"/>
    <w:rsid w:val="00FF3309"/>
    <w:pPr>
      <w:ind w:left="-57"/>
    </w:pPr>
  </w:style>
  <w:style w:type="paragraph" w:styleId="Indholdsfortegnelse9">
    <w:name w:val="toc 9"/>
    <w:basedOn w:val="Normal"/>
    <w:next w:val="Normal"/>
    <w:uiPriority w:val="99"/>
    <w:semiHidden/>
    <w:rsid w:val="009264BF"/>
  </w:style>
  <w:style w:type="paragraph" w:customStyle="1" w:styleId="Normal-Revleadtext">
    <w:name w:val="Normal - Rev lead text"/>
    <w:basedOn w:val="Normal-RevisionData"/>
    <w:rsid w:val="006C20A9"/>
    <w:pPr>
      <w:spacing w:after="120"/>
    </w:pPr>
  </w:style>
  <w:style w:type="paragraph" w:customStyle="1" w:styleId="Normal-TOCHeadingSupplements">
    <w:name w:val="Normal - TOC Heading Supplements"/>
    <w:basedOn w:val="Normal-TOCHeading"/>
    <w:uiPriority w:val="5"/>
    <w:semiHidden/>
    <w:rsid w:val="00667F88"/>
  </w:style>
  <w:style w:type="character" w:customStyle="1" w:styleId="SidehovedTegn">
    <w:name w:val="Sidehoved Tegn"/>
    <w:basedOn w:val="Standardskrifttypeiafsnit"/>
    <w:link w:val="Sidehoved"/>
    <w:uiPriority w:val="99"/>
    <w:rsid w:val="00E309DC"/>
    <w:rPr>
      <w:spacing w:val="4"/>
      <w:sz w:val="13"/>
      <w:lang w:val="en-GB"/>
    </w:rPr>
  </w:style>
  <w:style w:type="paragraph" w:customStyle="1" w:styleId="Footer-NotIndent">
    <w:name w:val="Footer - Not Indent"/>
    <w:basedOn w:val="Sidefod"/>
    <w:uiPriority w:val="9"/>
    <w:semiHidden/>
    <w:rsid w:val="00CA7648"/>
    <w:pPr>
      <w:ind w:left="0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532AF7"/>
    <w:rPr>
      <w:rFonts w:ascii="Tahoma" w:hAnsi="Tahoma" w:cs="Tahoma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17D37"/>
    <w:rPr>
      <w:rFonts w:ascii="Tahoma" w:hAnsi="Tahoma" w:cs="Tahoma"/>
      <w:sz w:val="16"/>
      <w:szCs w:val="16"/>
      <w:lang w:val="en-GB"/>
    </w:rPr>
  </w:style>
  <w:style w:type="paragraph" w:customStyle="1" w:styleId="Heading11">
    <w:name w:val="Heading 11"/>
    <w:basedOn w:val="Normal"/>
    <w:uiPriority w:val="99"/>
    <w:semiHidden/>
    <w:rsid w:val="00190776"/>
  </w:style>
  <w:style w:type="paragraph" w:customStyle="1" w:styleId="Heading21">
    <w:name w:val="Heading 21"/>
    <w:basedOn w:val="Normal"/>
    <w:uiPriority w:val="99"/>
    <w:semiHidden/>
    <w:rsid w:val="00190776"/>
  </w:style>
  <w:style w:type="paragraph" w:customStyle="1" w:styleId="Heading31">
    <w:name w:val="Heading 31"/>
    <w:basedOn w:val="Normal"/>
    <w:uiPriority w:val="99"/>
    <w:semiHidden/>
    <w:rsid w:val="00190776"/>
  </w:style>
  <w:style w:type="paragraph" w:customStyle="1" w:styleId="Heading41">
    <w:name w:val="Heading 41"/>
    <w:basedOn w:val="Normal"/>
    <w:uiPriority w:val="99"/>
    <w:semiHidden/>
    <w:rsid w:val="00190776"/>
  </w:style>
  <w:style w:type="paragraph" w:customStyle="1" w:styleId="Heading51">
    <w:name w:val="Heading 51"/>
    <w:basedOn w:val="Normal"/>
    <w:uiPriority w:val="99"/>
    <w:semiHidden/>
    <w:rsid w:val="00190776"/>
  </w:style>
  <w:style w:type="paragraph" w:customStyle="1" w:styleId="Heading61">
    <w:name w:val="Heading 61"/>
    <w:basedOn w:val="Normal"/>
    <w:uiPriority w:val="99"/>
    <w:semiHidden/>
    <w:rsid w:val="00190776"/>
  </w:style>
  <w:style w:type="paragraph" w:customStyle="1" w:styleId="Heading71">
    <w:name w:val="Heading 71"/>
    <w:basedOn w:val="Normal"/>
    <w:uiPriority w:val="99"/>
    <w:semiHidden/>
    <w:rsid w:val="00190776"/>
  </w:style>
  <w:style w:type="paragraph" w:customStyle="1" w:styleId="Heading81">
    <w:name w:val="Heading 81"/>
    <w:basedOn w:val="Normal"/>
    <w:uiPriority w:val="99"/>
    <w:semiHidden/>
    <w:rsid w:val="00190776"/>
  </w:style>
  <w:style w:type="paragraph" w:customStyle="1" w:styleId="Heading91">
    <w:name w:val="Heading 91"/>
    <w:basedOn w:val="Normal"/>
    <w:uiPriority w:val="99"/>
    <w:semiHidden/>
    <w:rsid w:val="00190776"/>
  </w:style>
  <w:style w:type="paragraph" w:customStyle="1" w:styleId="H1-Spacebefore">
    <w:name w:val="H1 - Space before"/>
    <w:basedOn w:val="Overskrift1"/>
    <w:next w:val="Normal"/>
    <w:uiPriority w:val="2"/>
    <w:qFormat/>
    <w:rsid w:val="003B03BA"/>
    <w:pPr>
      <w:tabs>
        <w:tab w:val="num" w:pos="0"/>
      </w:tabs>
      <w:spacing w:before="2840" w:after="230" w:line="360" w:lineRule="atLeast"/>
    </w:pPr>
  </w:style>
  <w:style w:type="paragraph" w:customStyle="1" w:styleId="Source">
    <w:name w:val="Source"/>
    <w:basedOn w:val="Normal"/>
    <w:uiPriority w:val="3"/>
    <w:qFormat/>
    <w:rsid w:val="00B17D37"/>
  </w:style>
  <w:style w:type="paragraph" w:customStyle="1" w:styleId="Footer-Negativeindent">
    <w:name w:val="Footer - Negative indent"/>
    <w:basedOn w:val="Footer-NotIndent"/>
    <w:uiPriority w:val="9"/>
    <w:qFormat/>
    <w:rsid w:val="00830FD4"/>
    <w:pPr>
      <w:ind w:left="-624"/>
    </w:pPr>
  </w:style>
  <w:style w:type="paragraph" w:customStyle="1" w:styleId="Footer-Letter">
    <w:name w:val="Footer - Letter"/>
    <w:basedOn w:val="Sidefod"/>
    <w:uiPriority w:val="9"/>
    <w:qFormat/>
    <w:rsid w:val="00542C1A"/>
    <w:pPr>
      <w:ind w:left="0"/>
      <w:jc w:val="right"/>
    </w:pPr>
  </w:style>
  <w:style w:type="paragraph" w:styleId="Listeafsnit">
    <w:name w:val="List Paragraph"/>
    <w:basedOn w:val="Normal"/>
    <w:uiPriority w:val="34"/>
    <w:qFormat/>
    <w:rsid w:val="009A039F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620A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620A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620A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"/>
    <w:semiHidden/>
    <w:unhideWhenUsed/>
    <w:rsid w:val="004620A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"/>
    <w:semiHidden/>
    <w:rsid w:val="004620AB"/>
    <w:rPr>
      <w:b/>
      <w:bCs/>
      <w:sz w:val="20"/>
      <w:szCs w:val="20"/>
    </w:rPr>
  </w:style>
  <w:style w:type="paragraph" w:customStyle="1" w:styleId="Default">
    <w:name w:val="Default"/>
    <w:rsid w:val="002A5D94"/>
    <w:pPr>
      <w:autoSpaceDE w:val="0"/>
      <w:autoSpaceDN w:val="0"/>
      <w:adjustRightInd w:val="0"/>
      <w:spacing w:line="240" w:lineRule="auto"/>
    </w:pPr>
    <w:rPr>
      <w:rFonts w:ascii="Gotham Rounded Bold" w:hAnsi="Gotham Rounded Bold" w:cs="Gotham Rounded Bold"/>
      <w:color w:val="000000"/>
      <w:sz w:val="24"/>
      <w:szCs w:val="24"/>
    </w:rPr>
  </w:style>
  <w:style w:type="paragraph" w:customStyle="1" w:styleId="Noter">
    <w:name w:val="Noter"/>
    <w:basedOn w:val="Normal"/>
    <w:link w:val="NoterChar"/>
    <w:qFormat/>
    <w:rsid w:val="0050002C"/>
  </w:style>
  <w:style w:type="character" w:customStyle="1" w:styleId="NoterChar">
    <w:name w:val="Noter Char"/>
    <w:basedOn w:val="Standardskrifttypeiafsnit"/>
    <w:link w:val="Noter"/>
    <w:rsid w:val="005000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580">
          <w:marLeft w:val="3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389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037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6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35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74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18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60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30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\appdata\roaming\microsoft\templates\WordEngineTemplates\Report.dotm" TargetMode="External"/></Relationships>
</file>

<file path=word/theme/theme1.xml><?xml version="1.0" encoding="utf-8"?>
<a:theme xmlns:a="http://schemas.openxmlformats.org/drawingml/2006/main" name="Ramboll">
  <a:themeElements>
    <a:clrScheme name="Ramboll">
      <a:dk1>
        <a:sysClr val="windowText" lastClr="000000"/>
      </a:dk1>
      <a:lt1>
        <a:sysClr val="window" lastClr="FFFFFF"/>
      </a:lt1>
      <a:dk2>
        <a:srgbClr val="009DE0"/>
      </a:dk2>
      <a:lt2>
        <a:srgbClr val="797766"/>
      </a:lt2>
      <a:accent1>
        <a:srgbClr val="A7D3F5"/>
      </a:accent1>
      <a:accent2>
        <a:srgbClr val="5CA551"/>
      </a:accent2>
      <a:accent3>
        <a:srgbClr val="A1BF36"/>
      </a:accent3>
      <a:accent4>
        <a:srgbClr val="C40079"/>
      </a:accent4>
      <a:accent5>
        <a:srgbClr val="C63418"/>
      </a:accent5>
      <a:accent6>
        <a:srgbClr val="D0CFC5"/>
      </a:accent6>
      <a:hlink>
        <a:srgbClr val="0000FF"/>
      </a:hlink>
      <a:folHlink>
        <a:srgbClr val="800080"/>
      </a:folHlink>
    </a:clrScheme>
    <a:fontScheme name="Rambol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A9655-5C64-484B-9110-66C9B60F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Report.dotm</Template>
  <TotalTime>6</TotalTime>
  <Pages>6</Pages>
  <Words>741</Words>
  <Characters>4828</Characters>
  <Application>Microsoft Office Word</Application>
  <DocSecurity>4</DocSecurity>
  <Lines>201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</vt:lpstr>
      <vt:lpstr>Intended for</vt:lpstr>
    </vt:vector>
  </TitlesOfParts>
  <Company>Ramboll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Maj-Britt Rose Böwadt</dc:creator>
  <cp:lastModifiedBy>Dorte Mindegaard Petersen</cp:lastModifiedBy>
  <cp:revision>2</cp:revision>
  <dcterms:created xsi:type="dcterms:W3CDTF">2021-03-17T13:03:00Z</dcterms:created>
  <dcterms:modified xsi:type="dcterms:W3CDTF">2021-03-17T13:03:00Z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kOvsSupplements">
    <vt:lpwstr>Supplements</vt:lpwstr>
  </property>
  <property fmtid="{D5CDD505-2E9C-101B-9397-08002B2CF9AE}" pid="3" name="bmkOvsSupplement">
    <vt:lpwstr>Supplement</vt:lpwstr>
  </property>
  <property fmtid="{D5CDD505-2E9C-101B-9397-08002B2CF9AE}" pid="4" name="SD_KeepOpenIfEmpty">
    <vt:lpwstr>False</vt:lpwstr>
  </property>
  <property fmtid="{D5CDD505-2E9C-101B-9397-08002B2CF9AE}" pid="5" name="SD_ShowDocumentInfo">
    <vt:lpwstr>True</vt:lpwstr>
  </property>
  <property fmtid="{D5CDD505-2E9C-101B-9397-08002B2CF9AE}" pid="6" name="SD_ShowGeneralPanel">
    <vt:lpwstr>True</vt:lpwstr>
  </property>
  <property fmtid="{D5CDD505-2E9C-101B-9397-08002B2CF9AE}" pid="7" name="SD_BrandingGraphicBehavior">
    <vt:lpwstr>Report</vt:lpwstr>
  </property>
  <property fmtid="{D5CDD505-2E9C-101B-9397-08002B2CF9AE}" pid="8" name="SD_PageOrientationBehavior">
    <vt:lpwstr>Report</vt:lpwstr>
  </property>
  <property fmtid="{D5CDD505-2E9C-101B-9397-08002B2CF9AE}" pid="9" name="Ram_Document_Title1">
    <vt:lpwstr> </vt:lpwstr>
  </property>
  <property fmtid="{D5CDD505-2E9C-101B-9397-08002B2CF9AE}" pid="10" name="Ram_Document_Title2">
    <vt:lpwstr> </vt:lpwstr>
  </property>
  <property fmtid="{D5CDD505-2E9C-101B-9397-08002B2CF9AE}" pid="11" name="Ram_Document_Date">
    <vt:lpwstr> </vt:lpwstr>
  </property>
  <property fmtid="{D5CDD505-2E9C-101B-9397-08002B2CF9AE}" pid="12" name="Ram_Document_DocID">
    <vt:lpwstr> </vt:lpwstr>
  </property>
  <property fmtid="{D5CDD505-2E9C-101B-9397-08002B2CF9AE}" pid="13" name="Ram_Document_Version">
    <vt:lpwstr> </vt:lpwstr>
  </property>
  <property fmtid="{D5CDD505-2E9C-101B-9397-08002B2CF9AE}" pid="14" name="Ram_Project_Number">
    <vt:lpwstr> </vt:lpwstr>
  </property>
  <property fmtid="{D5CDD505-2E9C-101B-9397-08002B2CF9AE}" pid="15" name="Ram_Document_VersionDescription">
    <vt:lpwstr> </vt:lpwstr>
  </property>
  <property fmtid="{D5CDD505-2E9C-101B-9397-08002B2CF9AE}" pid="16" name="DlgAdress">
    <vt:bool>true</vt:bool>
  </property>
  <property fmtid="{D5CDD505-2E9C-101B-9397-08002B2CF9AE}" pid="17" name="DlgAnvändere">
    <vt:bool>true</vt:bool>
  </property>
  <property fmtid="{D5CDD505-2E9C-101B-9397-08002B2CF9AE}" pid="18" name="DlgUppdrag">
    <vt:bool>true</vt:bool>
  </property>
  <property fmtid="{D5CDD505-2E9C-101B-9397-08002B2CF9AE}" pid="19" name="Ram_Document_DocStructureID">
    <vt:lpwstr> </vt:lpwstr>
  </property>
  <property fmtid="{D5CDD505-2E9C-101B-9397-08002B2CF9AE}" pid="20" name="Ram_Document_CheckedBy">
    <vt:lpwstr> </vt:lpwstr>
  </property>
  <property fmtid="{D5CDD505-2E9C-101B-9397-08002B2CF9AE}" pid="21" name="Ram_Document_ApprovedBy">
    <vt:lpwstr> </vt:lpwstr>
  </property>
  <property fmtid="{D5CDD505-2E9C-101B-9397-08002B2CF9AE}" pid="22" name="Ram_Document_PreparedBy">
    <vt:lpwstr> </vt:lpwstr>
  </property>
  <property fmtid="{D5CDD505-2E9C-101B-9397-08002B2CF9AE}" pid="23" name="SD_TemplateGroup">
    <vt:lpwstr>Report</vt:lpwstr>
  </property>
  <property fmtid="{D5CDD505-2E9C-101B-9397-08002B2CF9AE}" pid="24" name="sdSharePointPropertyTranslation">
    <vt:lpwstr>True</vt:lpwstr>
  </property>
  <property fmtid="{D5CDD505-2E9C-101B-9397-08002B2CF9AE}" pid="25" name="SD_OptionalFooter">
    <vt:lpwstr>True</vt:lpwstr>
  </property>
  <property fmtid="{D5CDD505-2E9C-101B-9397-08002B2CF9AE}" pid="26" name="SD_DocumentLanguage">
    <vt:lpwstr>da-DK</vt:lpwstr>
  </property>
  <property fmtid="{D5CDD505-2E9C-101B-9397-08002B2CF9AE}" pid="27" name="sdDocumentDate">
    <vt:lpwstr>42461</vt:lpwstr>
  </property>
  <property fmtid="{D5CDD505-2E9C-101B-9397-08002B2CF9AE}" pid="28" name="sdDocumentDateFormat">
    <vt:lpwstr>da-DK:yyyy-MM-dd</vt:lpwstr>
  </property>
  <property fmtid="{D5CDD505-2E9C-101B-9397-08002B2CF9AE}" pid="29" name="SD_DocumentLanguageString">
    <vt:lpwstr>Danish</vt:lpwstr>
  </property>
  <property fmtid="{D5CDD505-2E9C-101B-9397-08002B2CF9AE}" pid="30" name="SD_CtlText_Usersettings_Userprofile">
    <vt:lpwstr>MAB</vt:lpwstr>
  </property>
  <property fmtid="{D5CDD505-2E9C-101B-9397-08002B2CF9AE}" pid="31" name="SD_CtlText_General_OptionalFooter">
    <vt:lpwstr> </vt:lpwstr>
  </property>
  <property fmtid="{D5CDD505-2E9C-101B-9397-08002B2CF9AE}" pid="32" name="SD_CtlText_General_MadeBy">
    <vt:lpwstr> </vt:lpwstr>
  </property>
  <property fmtid="{D5CDD505-2E9C-101B-9397-08002B2CF9AE}" pid="33" name="SD_CtlText_General_CheckedBy">
    <vt:lpwstr> </vt:lpwstr>
  </property>
  <property fmtid="{D5CDD505-2E9C-101B-9397-08002B2CF9AE}" pid="34" name="SD_CtlText_General_ApprovedBy">
    <vt:lpwstr> </vt:lpwstr>
  </property>
  <property fmtid="{D5CDD505-2E9C-101B-9397-08002B2CF9AE}" pid="35" name="SD_UserprofileName">
    <vt:lpwstr>MAB</vt:lpwstr>
  </property>
  <property fmtid="{D5CDD505-2E9C-101B-9397-08002B2CF9AE}" pid="36" name="SD_Office_SD_OFF_ID">
    <vt:lpwstr>27</vt:lpwstr>
  </property>
  <property fmtid="{D5CDD505-2E9C-101B-9397-08002B2CF9AE}" pid="37" name="SD_Office_SD_OFF_Country">
    <vt:lpwstr>Denmark</vt:lpwstr>
  </property>
  <property fmtid="{D5CDD505-2E9C-101B-9397-08002B2CF9AE}" pid="38" name="SD_Office_SD_OFF_Offices">
    <vt:lpwstr>Olof Palmes Allé 20</vt:lpwstr>
  </property>
  <property fmtid="{D5CDD505-2E9C-101B-9397-08002B2CF9AE}" pid="39" name="SD_Office_SD_OFF_Name">
    <vt:lpwstr>Rambøll</vt:lpwstr>
  </property>
  <property fmtid="{D5CDD505-2E9C-101B-9397-08002B2CF9AE}" pid="40" name="SD_Office_SD_OFF_Name_EN">
    <vt:lpwstr>Ramboll</vt:lpwstr>
  </property>
  <property fmtid="{D5CDD505-2E9C-101B-9397-08002B2CF9AE}" pid="41" name="SD_Office_SD_OFF_Name_Label">
    <vt:lpwstr>Rambøll</vt:lpwstr>
  </property>
  <property fmtid="{D5CDD505-2E9C-101B-9397-08002B2CF9AE}" pid="42" name="SD_Office_SD_OFF_Address">
    <vt:lpwstr>Olof Palmes Allé 20¤DK-8200 Aarhus N</vt:lpwstr>
  </property>
  <property fmtid="{D5CDD505-2E9C-101B-9397-08002B2CF9AE}" pid="43" name="SD_Office_SD_OFF_Address_EN">
    <vt:lpwstr>Olof Palmes Allé 20¤DK-8200 Aarhus N¤Denmark</vt:lpwstr>
  </property>
  <property fmtid="{D5CDD505-2E9C-101B-9397-08002B2CF9AE}" pid="44" name="SD_Office_SD_OFF_Address_Label">
    <vt:lpwstr/>
  </property>
  <property fmtid="{D5CDD505-2E9C-101B-9397-08002B2CF9AE}" pid="45" name="SD_Office_SD_OFF_DatePrefix">
    <vt:lpwstr/>
  </property>
  <property fmtid="{D5CDD505-2E9C-101B-9397-08002B2CF9AE}" pid="46" name="SD_Office_SD_OFF_CVR">
    <vt:lpwstr>CVR NR. 60997918</vt:lpwstr>
  </property>
  <property fmtid="{D5CDD505-2E9C-101B-9397-08002B2CF9AE}" pid="47" name="SD_Office_SD_OFF_CVR_EN">
    <vt:lpwstr>DK reg.no. 60997918</vt:lpwstr>
  </property>
  <property fmtid="{D5CDD505-2E9C-101B-9397-08002B2CF9AE}" pid="48" name="SD_Office_SD_OFF_CVRspecial">
    <vt:lpwstr/>
  </property>
  <property fmtid="{D5CDD505-2E9C-101B-9397-08002B2CF9AE}" pid="49" name="SD_Office_SD_OFF_CVRspecial_EN">
    <vt:lpwstr/>
  </property>
  <property fmtid="{D5CDD505-2E9C-101B-9397-08002B2CF9AE}" pid="50" name="SD_Office_SD_OFF_EmailCVR">
    <vt:lpwstr>CVR-NR 60997918</vt:lpwstr>
  </property>
  <property fmtid="{D5CDD505-2E9C-101B-9397-08002B2CF9AE}" pid="51" name="SD_Office_SD_OFF_EmailCVR_EN">
    <vt:lpwstr>DK REG. NO. 60997918</vt:lpwstr>
  </property>
  <property fmtid="{D5CDD505-2E9C-101B-9397-08002B2CF9AE}" pid="52" name="SD_Office_SD_OFF_Phone">
    <vt:lpwstr>+45 5161 1000</vt:lpwstr>
  </property>
  <property fmtid="{D5CDD505-2E9C-101B-9397-08002B2CF9AE}" pid="53" name="SD_Office_SD_OFF_Fax">
    <vt:lpwstr>+45 5161 1001</vt:lpwstr>
  </property>
  <property fmtid="{D5CDD505-2E9C-101B-9397-08002B2CF9AE}" pid="54" name="SD_Office_SD_OFF_Web">
    <vt:lpwstr>www.ramboll.dk</vt:lpwstr>
  </property>
  <property fmtid="{D5CDD505-2E9C-101B-9397-08002B2CF9AE}" pid="55" name="SD_Office_SD_OFF_Web_EN">
    <vt:lpwstr>www.ramboll.com</vt:lpwstr>
  </property>
  <property fmtid="{D5CDD505-2E9C-101B-9397-08002B2CF9AE}" pid="56" name="SD_Office_SD_OFF_LegalName">
    <vt:lpwstr>Rambøll Management Consulting A/S</vt:lpwstr>
  </property>
  <property fmtid="{D5CDD505-2E9C-101B-9397-08002B2CF9AE}" pid="57" name="SD_Office_SD_OFF_LegalName_EN">
    <vt:lpwstr>Rambøll Management Consulting A/S</vt:lpwstr>
  </property>
  <property fmtid="{D5CDD505-2E9C-101B-9397-08002B2CF9AE}" pid="58" name="SD_Office_SD_OFF_SignOffSpacing">
    <vt:lpwstr>&lt;none&gt;</vt:lpwstr>
  </property>
  <property fmtid="{D5CDD505-2E9C-101B-9397-08002B2CF9AE}" pid="59" name="SD_Office_SD_OFF_ArtworkDefinition">
    <vt:lpwstr/>
  </property>
  <property fmtid="{D5CDD505-2E9C-101B-9397-08002B2CF9AE}" pid="60" name="SD_Office_SD_OFF_ImageDefinition_NOTINUSE">
    <vt:lpwstr>Default</vt:lpwstr>
  </property>
  <property fmtid="{D5CDD505-2E9C-101B-9397-08002B2CF9AE}" pid="61" name="SD_Office_SD_OFF_Dear">
    <vt:lpwstr/>
  </property>
  <property fmtid="{D5CDD505-2E9C-101B-9397-08002B2CF9AE}" pid="62" name="SD_Office_SD_OFF_ColorTheme">
    <vt:lpwstr>Ramboll</vt:lpwstr>
  </property>
  <property fmtid="{D5CDD505-2E9C-101B-9397-08002B2CF9AE}" pid="63" name="SD_Office_SD_OFF_PaperSizeTest">
    <vt:lpwstr>A4</vt:lpwstr>
  </property>
  <property fmtid="{D5CDD505-2E9C-101B-9397-08002B2CF9AE}" pid="64" name="SD_Office_SD_OFF_EnvironSignature">
    <vt:lpwstr/>
  </property>
  <property fmtid="{D5CDD505-2E9C-101B-9397-08002B2CF9AE}" pid="65" name="SD_Office_SD_OFF_DreiseitlSignature">
    <vt:lpwstr/>
  </property>
  <property fmtid="{D5CDD505-2E9C-101B-9397-08002B2CF9AE}" pid="66" name="SD_USR_Name">
    <vt:lpwstr>Maj-Britt Rose Böwadt</vt:lpwstr>
  </property>
  <property fmtid="{D5CDD505-2E9C-101B-9397-08002B2CF9AE}" pid="67" name="SD_USR_Education">
    <vt:lpwstr>Cand. jur. / MA Law</vt:lpwstr>
  </property>
  <property fmtid="{D5CDD505-2E9C-101B-9397-08002B2CF9AE}" pid="68" name="SD_USR_Title">
    <vt:lpwstr>Manager / Managing Consultant</vt:lpwstr>
  </property>
  <property fmtid="{D5CDD505-2E9C-101B-9397-08002B2CF9AE}" pid="69" name="SD_USR_DirectPhone">
    <vt:lpwstr/>
  </property>
  <property fmtid="{D5CDD505-2E9C-101B-9397-08002B2CF9AE}" pid="70" name="SD_USR_Mobile">
    <vt:lpwstr>+45  51617987</vt:lpwstr>
  </property>
  <property fmtid="{D5CDD505-2E9C-101B-9397-08002B2CF9AE}" pid="71" name="SD_USR_Email">
    <vt:lpwstr>mab@ramboll.com</vt:lpwstr>
  </property>
  <property fmtid="{D5CDD505-2E9C-101B-9397-08002B2CF9AE}" pid="72" name="SD_USR_Department">
    <vt:lpwstr>Legal Consulting</vt:lpwstr>
  </property>
  <property fmtid="{D5CDD505-2E9C-101B-9397-08002B2CF9AE}" pid="73" name="LastCompletedArtworkDefinition">
    <vt:lpwstr>Ramboll Color</vt:lpwstr>
  </property>
  <property fmtid="{D5CDD505-2E9C-101B-9397-08002B2CF9AE}" pid="74" name="SD_ArtworkDefinition">
    <vt:lpwstr>Management Consulting</vt:lpwstr>
  </property>
  <property fmtid="{D5CDD505-2E9C-101B-9397-08002B2CF9AE}" pid="75" name="SD_SocialMedia_LinkedIn">
    <vt:lpwstr>Ramboll Global</vt:lpwstr>
  </property>
  <property fmtid="{D5CDD505-2E9C-101B-9397-08002B2CF9AE}" pid="76" name="SD_SocialMedia_Twitter">
    <vt:lpwstr>Ramboll Global</vt:lpwstr>
  </property>
  <property fmtid="{D5CDD505-2E9C-101B-9397-08002B2CF9AE}" pid="77" name="SD_FileNameInDocument">
    <vt:lpwstr>False</vt:lpwstr>
  </property>
  <property fmtid="{D5CDD505-2E9C-101B-9397-08002B2CF9AE}" pid="78" name="DocumentInfoFinished">
    <vt:lpwstr>True</vt:lpwstr>
  </property>
  <property fmtid="{D5CDD505-2E9C-101B-9397-08002B2CF9AE}" pid="79" name="ContentRemapped">
    <vt:lpwstr>true</vt:lpwstr>
  </property>
  <property fmtid="{D5CDD505-2E9C-101B-9397-08002B2CF9AE}" pid="80" name="SD_ReportPageNumber">
    <vt:lpwstr>4</vt:lpwstr>
  </property>
</Properties>
</file>